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A1FE0" w:rsidRDefault="000A1FE0" w:rsidP="00417E52">
      <w:pPr>
        <w:pStyle w:val="NoSpacing"/>
        <w:jc w:val="center"/>
        <w:rPr>
          <w:rFonts w:ascii="Californian FB" w:hAnsi="Californian FB"/>
          <w:noProof/>
        </w:rPr>
      </w:pPr>
    </w:p>
    <w:p w:rsidR="00417E52" w:rsidRDefault="00417E52" w:rsidP="00417E52">
      <w:pPr>
        <w:pStyle w:val="NoSpacing"/>
        <w:jc w:val="center"/>
        <w:rPr>
          <w:rFonts w:ascii="Californian FB" w:hAnsi="Californian FB"/>
          <w:noProof/>
        </w:rPr>
      </w:pPr>
    </w:p>
    <w:p w:rsidR="00417E52" w:rsidRDefault="00417E52" w:rsidP="00417E52">
      <w:pPr>
        <w:pStyle w:val="NoSpacing"/>
        <w:jc w:val="center"/>
        <w:rPr>
          <w:rFonts w:ascii="Californian FB" w:hAnsi="Californian FB"/>
          <w:noProof/>
        </w:rPr>
      </w:pPr>
    </w:p>
    <w:p w:rsidR="00417E52" w:rsidRDefault="00417E52" w:rsidP="00417E52">
      <w:pPr>
        <w:pStyle w:val="NoSpacing"/>
        <w:jc w:val="center"/>
        <w:rPr>
          <w:rFonts w:ascii="Californian FB" w:hAnsi="Californian FB"/>
          <w:noProof/>
        </w:rPr>
      </w:pPr>
      <w:r w:rsidRPr="00417E52">
        <w:rPr>
          <w:rFonts w:ascii="Californian FB" w:hAnsi="Californian FB"/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822691</wp:posOffset>
            </wp:positionH>
            <wp:positionV relativeFrom="paragraph">
              <wp:posOffset>111443</wp:posOffset>
            </wp:positionV>
            <wp:extent cx="5199051" cy="4010754"/>
            <wp:effectExtent l="3493" t="0" r="5397" b="5398"/>
            <wp:wrapNone/>
            <wp:docPr id="5" name="Picture 5" descr="C:\Users\kathryn\AppData\Local\Microsoft\Windows\INetCache\Content.Outlook\IJX22HKL\IMAG0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thryn\AppData\Local\Microsoft\Windows\INetCache\Content.Outlook\IJX22HKL\IMAG01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090" b="7532"/>
                    <a:stretch/>
                  </pic:blipFill>
                  <pic:spPr bwMode="auto">
                    <a:xfrm rot="16200000">
                      <a:off x="0" y="0"/>
                      <a:ext cx="5199051" cy="40107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7E52" w:rsidRDefault="00417E52" w:rsidP="00417E52">
      <w:pPr>
        <w:pStyle w:val="NoSpacing"/>
        <w:jc w:val="center"/>
        <w:rPr>
          <w:rFonts w:ascii="Californian FB" w:hAnsi="Californian FB"/>
          <w:noProof/>
        </w:rPr>
      </w:pPr>
    </w:p>
    <w:p w:rsidR="00417E52" w:rsidRDefault="00417E52" w:rsidP="00417E52">
      <w:pPr>
        <w:pStyle w:val="NoSpacing"/>
        <w:jc w:val="center"/>
        <w:rPr>
          <w:rFonts w:ascii="Californian FB" w:hAnsi="Californian FB"/>
          <w:noProof/>
        </w:rPr>
      </w:pPr>
    </w:p>
    <w:p w:rsidR="00417E52" w:rsidRDefault="00417E52" w:rsidP="00417E52">
      <w:pPr>
        <w:pStyle w:val="NoSpacing"/>
        <w:jc w:val="center"/>
        <w:rPr>
          <w:rFonts w:ascii="Californian FB" w:hAnsi="Californian FB"/>
          <w:noProof/>
        </w:rPr>
      </w:pPr>
    </w:p>
    <w:p w:rsidR="00417E52" w:rsidRDefault="00417E52" w:rsidP="00417E52">
      <w:pPr>
        <w:pStyle w:val="NoSpacing"/>
        <w:jc w:val="center"/>
        <w:rPr>
          <w:rFonts w:ascii="Californian FB" w:hAnsi="Californian FB"/>
          <w:noProof/>
        </w:rPr>
      </w:pPr>
    </w:p>
    <w:p w:rsidR="00417E52" w:rsidRDefault="00417E52" w:rsidP="00417E52">
      <w:pPr>
        <w:pStyle w:val="NoSpacing"/>
        <w:jc w:val="center"/>
        <w:rPr>
          <w:rFonts w:ascii="Californian FB" w:hAnsi="Californian FB"/>
          <w:noProof/>
        </w:rPr>
      </w:pPr>
    </w:p>
    <w:p w:rsidR="00417E52" w:rsidRDefault="00417E52" w:rsidP="00417E52">
      <w:pPr>
        <w:pStyle w:val="NoSpacing"/>
        <w:jc w:val="center"/>
        <w:rPr>
          <w:rFonts w:ascii="Californian FB" w:hAnsi="Californian FB"/>
          <w:noProof/>
        </w:rPr>
      </w:pPr>
    </w:p>
    <w:p w:rsidR="00417E52" w:rsidRDefault="00417E52" w:rsidP="00417E52">
      <w:pPr>
        <w:pStyle w:val="NoSpacing"/>
        <w:jc w:val="center"/>
        <w:rPr>
          <w:rFonts w:ascii="Californian FB" w:hAnsi="Californian FB"/>
          <w:noProof/>
        </w:rPr>
      </w:pPr>
    </w:p>
    <w:p w:rsidR="00417E52" w:rsidRDefault="00417E52" w:rsidP="00417E52">
      <w:pPr>
        <w:pStyle w:val="NoSpacing"/>
        <w:jc w:val="center"/>
        <w:rPr>
          <w:rFonts w:ascii="Californian FB" w:hAnsi="Californian FB"/>
          <w:noProof/>
        </w:rPr>
      </w:pPr>
    </w:p>
    <w:p w:rsidR="00417E52" w:rsidRDefault="00417E52" w:rsidP="00417E52">
      <w:pPr>
        <w:pStyle w:val="NoSpacing"/>
        <w:jc w:val="center"/>
        <w:rPr>
          <w:rFonts w:ascii="Californian FB" w:hAnsi="Californian FB"/>
          <w:noProof/>
        </w:rPr>
      </w:pPr>
    </w:p>
    <w:p w:rsidR="00417E52" w:rsidRDefault="00417E52" w:rsidP="00417E52">
      <w:pPr>
        <w:pStyle w:val="NoSpacing"/>
        <w:jc w:val="center"/>
        <w:rPr>
          <w:rFonts w:ascii="Californian FB" w:hAnsi="Californian FB"/>
          <w:noProof/>
        </w:rPr>
      </w:pPr>
    </w:p>
    <w:p w:rsidR="00417E52" w:rsidRDefault="00417E52" w:rsidP="00417E52">
      <w:pPr>
        <w:pStyle w:val="NoSpacing"/>
        <w:jc w:val="center"/>
        <w:rPr>
          <w:rFonts w:ascii="Californian FB" w:hAnsi="Californian FB"/>
          <w:noProof/>
        </w:rPr>
      </w:pPr>
    </w:p>
    <w:p w:rsidR="00417E52" w:rsidRDefault="00417E52" w:rsidP="00417E52">
      <w:pPr>
        <w:pStyle w:val="NoSpacing"/>
        <w:jc w:val="center"/>
        <w:rPr>
          <w:rFonts w:ascii="Californian FB" w:hAnsi="Californian FB"/>
          <w:noProof/>
        </w:rPr>
      </w:pPr>
    </w:p>
    <w:p w:rsidR="00417E52" w:rsidRDefault="00417E52" w:rsidP="00417E52">
      <w:pPr>
        <w:pStyle w:val="NoSpacing"/>
        <w:jc w:val="center"/>
        <w:rPr>
          <w:rFonts w:ascii="Californian FB" w:hAnsi="Californian FB"/>
          <w:noProof/>
        </w:rPr>
      </w:pPr>
    </w:p>
    <w:p w:rsidR="00417E52" w:rsidRDefault="00417E52" w:rsidP="00417E52">
      <w:pPr>
        <w:pStyle w:val="NoSpacing"/>
        <w:jc w:val="center"/>
        <w:rPr>
          <w:rFonts w:ascii="Californian FB" w:hAnsi="Californian FB"/>
          <w:noProof/>
        </w:rPr>
      </w:pPr>
    </w:p>
    <w:p w:rsidR="00417E52" w:rsidRDefault="00417E52" w:rsidP="00417E52">
      <w:pPr>
        <w:pStyle w:val="NoSpacing"/>
        <w:jc w:val="center"/>
        <w:rPr>
          <w:rFonts w:ascii="Californian FB" w:hAnsi="Californian FB"/>
          <w:noProof/>
        </w:rPr>
      </w:pPr>
    </w:p>
    <w:p w:rsidR="00417E52" w:rsidRDefault="00417E52" w:rsidP="00417E52">
      <w:pPr>
        <w:pStyle w:val="NoSpacing"/>
        <w:jc w:val="center"/>
        <w:rPr>
          <w:rFonts w:ascii="Californian FB" w:hAnsi="Californian FB"/>
          <w:noProof/>
        </w:rPr>
      </w:pPr>
    </w:p>
    <w:p w:rsidR="00417E52" w:rsidRDefault="00417E52" w:rsidP="00417E52">
      <w:pPr>
        <w:pStyle w:val="NoSpacing"/>
        <w:jc w:val="center"/>
        <w:rPr>
          <w:rFonts w:ascii="Californian FB" w:hAnsi="Californian FB"/>
          <w:noProof/>
        </w:rPr>
      </w:pPr>
    </w:p>
    <w:p w:rsidR="00417E52" w:rsidRDefault="00417E52" w:rsidP="00417E52">
      <w:pPr>
        <w:pStyle w:val="NoSpacing"/>
        <w:jc w:val="center"/>
        <w:rPr>
          <w:rFonts w:ascii="Californian FB" w:hAnsi="Californian FB"/>
          <w:noProof/>
        </w:rPr>
      </w:pPr>
    </w:p>
    <w:p w:rsidR="00417E52" w:rsidRDefault="00417E52" w:rsidP="00417E52">
      <w:pPr>
        <w:pStyle w:val="NoSpacing"/>
        <w:jc w:val="center"/>
        <w:rPr>
          <w:rFonts w:ascii="Californian FB" w:hAnsi="Californian FB"/>
          <w:noProof/>
        </w:rPr>
      </w:pPr>
    </w:p>
    <w:p w:rsidR="00417E52" w:rsidRDefault="00417E52" w:rsidP="00417E52">
      <w:pPr>
        <w:pStyle w:val="NoSpacing"/>
        <w:jc w:val="center"/>
        <w:rPr>
          <w:rFonts w:ascii="Californian FB" w:hAnsi="Californian FB"/>
          <w:noProof/>
        </w:rPr>
      </w:pPr>
    </w:p>
    <w:p w:rsidR="00417E52" w:rsidRDefault="00417E52" w:rsidP="00417E52">
      <w:pPr>
        <w:pStyle w:val="NoSpacing"/>
        <w:jc w:val="center"/>
        <w:rPr>
          <w:rFonts w:ascii="Californian FB" w:hAnsi="Californian FB"/>
          <w:noProof/>
        </w:rPr>
      </w:pPr>
    </w:p>
    <w:p w:rsidR="00417E52" w:rsidRDefault="00417E52" w:rsidP="00417E52">
      <w:pPr>
        <w:pStyle w:val="NoSpacing"/>
        <w:jc w:val="center"/>
        <w:rPr>
          <w:rFonts w:ascii="Californian FB" w:hAnsi="Californian FB"/>
          <w:noProof/>
        </w:rPr>
      </w:pPr>
    </w:p>
    <w:p w:rsidR="00417E52" w:rsidRPr="00417E52" w:rsidRDefault="00417E52" w:rsidP="00417E52">
      <w:pPr>
        <w:pStyle w:val="NoSpacing"/>
        <w:jc w:val="center"/>
        <w:rPr>
          <w:rFonts w:ascii="Californian FB" w:hAnsi="Californian FB"/>
          <w:noProof/>
        </w:rPr>
      </w:pPr>
    </w:p>
    <w:p w:rsidR="000A1FE0" w:rsidRPr="00417E52" w:rsidRDefault="000A1FE0" w:rsidP="00417E52">
      <w:pPr>
        <w:pStyle w:val="NoSpacing"/>
        <w:jc w:val="center"/>
        <w:rPr>
          <w:rFonts w:ascii="Californian FB" w:hAnsi="Californian FB"/>
          <w:noProof/>
        </w:rPr>
      </w:pPr>
    </w:p>
    <w:p w:rsidR="000A1FE0" w:rsidRPr="00417E52" w:rsidRDefault="000A1FE0" w:rsidP="00417E52">
      <w:pPr>
        <w:pStyle w:val="NoSpacing"/>
        <w:jc w:val="center"/>
        <w:rPr>
          <w:rFonts w:ascii="Californian FB" w:hAnsi="Californian FB"/>
          <w:noProof/>
        </w:rPr>
      </w:pPr>
    </w:p>
    <w:p w:rsidR="000A1FE0" w:rsidRPr="00417E52" w:rsidRDefault="000A1FE0" w:rsidP="00417E52">
      <w:pPr>
        <w:pStyle w:val="NoSpacing"/>
        <w:jc w:val="center"/>
        <w:rPr>
          <w:rFonts w:ascii="Californian FB" w:hAnsi="Californian FB"/>
          <w:noProof/>
        </w:rPr>
      </w:pPr>
    </w:p>
    <w:p w:rsidR="000A1FE0" w:rsidRPr="00417E52" w:rsidRDefault="000A1FE0" w:rsidP="00417E52">
      <w:pPr>
        <w:pStyle w:val="NoSpacing"/>
        <w:jc w:val="center"/>
        <w:rPr>
          <w:rFonts w:ascii="Californian FB" w:hAnsi="Californian FB"/>
          <w:noProof/>
        </w:rPr>
      </w:pPr>
    </w:p>
    <w:p w:rsidR="000A1FE0" w:rsidRPr="00417E52" w:rsidRDefault="00417E52" w:rsidP="00417E52">
      <w:pPr>
        <w:pStyle w:val="NoSpacing"/>
        <w:jc w:val="center"/>
        <w:rPr>
          <w:rFonts w:ascii="Californian FB" w:hAnsi="Californian FB"/>
          <w:noProof/>
          <w:sz w:val="52"/>
          <w:szCs w:val="96"/>
        </w:rPr>
      </w:pPr>
      <w:r w:rsidRPr="00417E52">
        <w:rPr>
          <w:rFonts w:ascii="Californian FB" w:hAnsi="Californian FB"/>
          <w:noProof/>
          <w:sz w:val="52"/>
          <w:szCs w:val="96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22225</wp:posOffset>
            </wp:positionV>
            <wp:extent cx="6666865" cy="4447540"/>
            <wp:effectExtent l="0" t="0" r="63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865" cy="4447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66F1" w:rsidRPr="00417E52" w:rsidRDefault="00C766F1" w:rsidP="00417E52">
      <w:pPr>
        <w:pStyle w:val="NoSpacing"/>
        <w:jc w:val="center"/>
        <w:rPr>
          <w:rFonts w:ascii="Californian FB" w:hAnsi="Californian FB"/>
          <w:sz w:val="52"/>
          <w:szCs w:val="96"/>
        </w:rPr>
      </w:pPr>
    </w:p>
    <w:p w:rsidR="00012815" w:rsidRPr="00417E52" w:rsidRDefault="00012815" w:rsidP="00417E52">
      <w:pPr>
        <w:pStyle w:val="NoSpacing"/>
        <w:jc w:val="center"/>
        <w:rPr>
          <w:rFonts w:ascii="Californian FB" w:hAnsi="Californian FB"/>
          <w:b/>
          <w:i/>
          <w:sz w:val="48"/>
          <w:szCs w:val="48"/>
        </w:rPr>
      </w:pPr>
      <w:r w:rsidRPr="00417E52">
        <w:rPr>
          <w:rFonts w:ascii="Californian FB" w:hAnsi="Californian FB"/>
          <w:b/>
          <w:i/>
          <w:sz w:val="48"/>
          <w:szCs w:val="48"/>
        </w:rPr>
        <w:t xml:space="preserve">A </w:t>
      </w:r>
      <w:r w:rsidR="00C9776E" w:rsidRPr="00417E52">
        <w:rPr>
          <w:rFonts w:ascii="Californian FB" w:hAnsi="Californian FB"/>
          <w:b/>
          <w:i/>
          <w:sz w:val="48"/>
          <w:szCs w:val="48"/>
        </w:rPr>
        <w:t>Service of Celebration for the L</w:t>
      </w:r>
      <w:r w:rsidRPr="00417E52">
        <w:rPr>
          <w:rFonts w:ascii="Californian FB" w:hAnsi="Californian FB"/>
          <w:b/>
          <w:i/>
          <w:sz w:val="48"/>
          <w:szCs w:val="48"/>
        </w:rPr>
        <w:t>ife of</w:t>
      </w:r>
    </w:p>
    <w:p w:rsidR="002F73B0" w:rsidRPr="00417E52" w:rsidRDefault="000A1FE0" w:rsidP="00417E52">
      <w:pPr>
        <w:pStyle w:val="NoSpacing"/>
        <w:jc w:val="center"/>
        <w:rPr>
          <w:rFonts w:ascii="Californian FB" w:hAnsi="Californian FB"/>
          <w:b/>
          <w:sz w:val="96"/>
          <w:szCs w:val="130"/>
        </w:rPr>
      </w:pPr>
      <w:r w:rsidRPr="00417E52">
        <w:rPr>
          <w:rFonts w:ascii="Californian FB" w:hAnsi="Californian FB"/>
          <w:b/>
          <w:sz w:val="96"/>
          <w:szCs w:val="130"/>
        </w:rPr>
        <w:t>John Crossley</w:t>
      </w:r>
    </w:p>
    <w:p w:rsidR="00AF129B" w:rsidRPr="00417E52" w:rsidRDefault="00696C9D" w:rsidP="00417E52">
      <w:pPr>
        <w:pStyle w:val="NoSpacing"/>
        <w:jc w:val="center"/>
        <w:rPr>
          <w:rFonts w:ascii="Californian FB" w:hAnsi="Californian FB"/>
          <w:b/>
          <w:i/>
          <w:sz w:val="44"/>
          <w:szCs w:val="48"/>
        </w:rPr>
      </w:pPr>
      <w:r w:rsidRPr="00417E52">
        <w:rPr>
          <w:rFonts w:ascii="Californian FB" w:hAnsi="Californian FB"/>
          <w:b/>
          <w:i/>
          <w:sz w:val="44"/>
          <w:szCs w:val="44"/>
        </w:rPr>
        <w:t>24</w:t>
      </w:r>
      <w:r w:rsidRPr="00417E52">
        <w:rPr>
          <w:rFonts w:ascii="Californian FB" w:hAnsi="Californian FB"/>
          <w:b/>
          <w:i/>
          <w:sz w:val="44"/>
          <w:szCs w:val="44"/>
          <w:vertAlign w:val="superscript"/>
        </w:rPr>
        <w:t>th</w:t>
      </w:r>
      <w:r w:rsidRPr="00417E52">
        <w:rPr>
          <w:rFonts w:ascii="Californian FB" w:hAnsi="Californian FB"/>
          <w:b/>
          <w:i/>
          <w:sz w:val="44"/>
          <w:szCs w:val="44"/>
        </w:rPr>
        <w:t xml:space="preserve"> June 1926</w:t>
      </w:r>
      <w:r w:rsidR="00E74CB7" w:rsidRPr="00417E52">
        <w:rPr>
          <w:rFonts w:ascii="Californian FB" w:hAnsi="Californian FB"/>
          <w:b/>
          <w:i/>
          <w:sz w:val="44"/>
          <w:szCs w:val="44"/>
        </w:rPr>
        <w:t xml:space="preserve"> ~</w:t>
      </w:r>
      <w:r w:rsidRPr="00417E52">
        <w:rPr>
          <w:rFonts w:ascii="Californian FB" w:hAnsi="Californian FB"/>
          <w:b/>
          <w:i/>
          <w:sz w:val="44"/>
          <w:szCs w:val="48"/>
        </w:rPr>
        <w:t xml:space="preserve"> 30</w:t>
      </w:r>
      <w:r w:rsidRPr="00417E52">
        <w:rPr>
          <w:rFonts w:ascii="Californian FB" w:hAnsi="Californian FB"/>
          <w:b/>
          <w:i/>
          <w:sz w:val="44"/>
          <w:szCs w:val="48"/>
          <w:vertAlign w:val="superscript"/>
        </w:rPr>
        <w:t>th</w:t>
      </w:r>
      <w:r w:rsidRPr="00417E52">
        <w:rPr>
          <w:rFonts w:ascii="Californian FB" w:hAnsi="Californian FB"/>
          <w:b/>
          <w:i/>
          <w:sz w:val="44"/>
          <w:szCs w:val="48"/>
        </w:rPr>
        <w:t xml:space="preserve"> March 2019</w:t>
      </w:r>
    </w:p>
    <w:p w:rsidR="00AF129B" w:rsidRPr="00417E52" w:rsidRDefault="00AF129B" w:rsidP="00417E52">
      <w:pPr>
        <w:pStyle w:val="NoSpacing"/>
        <w:jc w:val="center"/>
        <w:rPr>
          <w:rFonts w:ascii="Californian FB" w:hAnsi="Californian FB"/>
          <w:b/>
          <w:i/>
          <w:sz w:val="28"/>
          <w:szCs w:val="48"/>
        </w:rPr>
      </w:pPr>
    </w:p>
    <w:p w:rsidR="00AF129B" w:rsidRPr="00417E52" w:rsidRDefault="000A1FE0" w:rsidP="00417E52">
      <w:pPr>
        <w:pStyle w:val="NoSpacing"/>
        <w:jc w:val="center"/>
        <w:rPr>
          <w:rFonts w:ascii="Californian FB" w:hAnsi="Californian FB"/>
          <w:b/>
          <w:i/>
          <w:sz w:val="44"/>
          <w:szCs w:val="48"/>
        </w:rPr>
      </w:pPr>
      <w:r w:rsidRPr="00417E52">
        <w:rPr>
          <w:rFonts w:ascii="Californian FB" w:hAnsi="Californian FB"/>
          <w:b/>
          <w:i/>
          <w:sz w:val="44"/>
          <w:szCs w:val="48"/>
        </w:rPr>
        <w:t>Poole Crematorium</w:t>
      </w:r>
    </w:p>
    <w:p w:rsidR="00AF129B" w:rsidRPr="00417E52" w:rsidRDefault="000A1FE0" w:rsidP="00417E52">
      <w:pPr>
        <w:pStyle w:val="NoSpacing"/>
        <w:jc w:val="center"/>
        <w:rPr>
          <w:rFonts w:ascii="Californian FB" w:hAnsi="Californian FB"/>
          <w:b/>
          <w:i/>
          <w:sz w:val="44"/>
          <w:szCs w:val="48"/>
        </w:rPr>
      </w:pPr>
      <w:r w:rsidRPr="00417E52">
        <w:rPr>
          <w:rFonts w:ascii="Californian FB" w:hAnsi="Californian FB"/>
          <w:b/>
          <w:i/>
          <w:sz w:val="44"/>
          <w:szCs w:val="48"/>
        </w:rPr>
        <w:t>Wednesday 17</w:t>
      </w:r>
      <w:r w:rsidRPr="00417E52">
        <w:rPr>
          <w:rFonts w:ascii="Californian FB" w:hAnsi="Californian FB"/>
          <w:b/>
          <w:i/>
          <w:sz w:val="44"/>
          <w:szCs w:val="48"/>
          <w:vertAlign w:val="superscript"/>
        </w:rPr>
        <w:t>th</w:t>
      </w:r>
      <w:r w:rsidRPr="00417E52">
        <w:rPr>
          <w:rFonts w:ascii="Californian FB" w:hAnsi="Californian FB"/>
          <w:b/>
          <w:i/>
          <w:sz w:val="44"/>
          <w:szCs w:val="48"/>
        </w:rPr>
        <w:t xml:space="preserve"> April at 2.30pm</w:t>
      </w:r>
    </w:p>
    <w:p w:rsidR="00AF129B" w:rsidRPr="00417E52" w:rsidRDefault="00AF129B" w:rsidP="00417E52">
      <w:pPr>
        <w:pStyle w:val="NoSpacing"/>
        <w:jc w:val="center"/>
        <w:rPr>
          <w:rFonts w:ascii="Californian FB" w:hAnsi="Californian FB"/>
          <w:b/>
          <w:sz w:val="10"/>
        </w:rPr>
      </w:pPr>
    </w:p>
    <w:p w:rsidR="00AF129B" w:rsidRPr="00417E52" w:rsidRDefault="00E74CB7" w:rsidP="00417E52">
      <w:pPr>
        <w:pStyle w:val="NoSpacing"/>
        <w:jc w:val="center"/>
        <w:rPr>
          <w:rFonts w:ascii="Californian FB" w:hAnsi="Californian FB"/>
          <w:b/>
          <w:i/>
          <w:sz w:val="44"/>
          <w:szCs w:val="48"/>
        </w:rPr>
      </w:pPr>
      <w:r w:rsidRPr="00417E52">
        <w:rPr>
          <w:rFonts w:ascii="Californian FB" w:hAnsi="Californian FB"/>
          <w:b/>
          <w:i/>
          <w:sz w:val="44"/>
          <w:szCs w:val="48"/>
        </w:rPr>
        <w:t>Service led by Neil McCain</w:t>
      </w:r>
    </w:p>
    <w:p w:rsidR="00E74CB7" w:rsidRPr="00417E52" w:rsidRDefault="00E74CB7" w:rsidP="00417E52">
      <w:pPr>
        <w:pStyle w:val="NoSpacing"/>
        <w:jc w:val="center"/>
        <w:rPr>
          <w:rFonts w:ascii="Californian FB" w:hAnsi="Californian FB"/>
          <w:b/>
          <w:i/>
          <w:sz w:val="44"/>
          <w:szCs w:val="48"/>
        </w:rPr>
      </w:pPr>
    </w:p>
    <w:p w:rsidR="00BE6A8D" w:rsidRPr="00417E52" w:rsidRDefault="00BE6A8D" w:rsidP="00417E52">
      <w:pPr>
        <w:pStyle w:val="NoSpacing"/>
        <w:jc w:val="center"/>
        <w:rPr>
          <w:rFonts w:ascii="Californian FB" w:hAnsi="Californian FB"/>
          <w:b/>
          <w:sz w:val="52"/>
          <w:szCs w:val="36"/>
          <w:u w:val="single"/>
        </w:rPr>
      </w:pPr>
    </w:p>
    <w:p w:rsidR="00C45D5C" w:rsidRPr="00417E52" w:rsidRDefault="005A7D9B" w:rsidP="00417E52">
      <w:pPr>
        <w:pStyle w:val="NoSpacing"/>
        <w:jc w:val="center"/>
        <w:rPr>
          <w:rFonts w:ascii="Californian FB" w:hAnsi="Californian FB"/>
          <w:b/>
          <w:sz w:val="52"/>
          <w:szCs w:val="36"/>
          <w:u w:val="single"/>
        </w:rPr>
      </w:pPr>
      <w:r w:rsidRPr="00417E52">
        <w:rPr>
          <w:rFonts w:ascii="Californian FB" w:hAnsi="Californian FB"/>
          <w:b/>
          <w:sz w:val="52"/>
          <w:szCs w:val="36"/>
          <w:u w:val="single"/>
        </w:rPr>
        <w:lastRenderedPageBreak/>
        <w:t>ORDER OF SERVI</w:t>
      </w:r>
      <w:bookmarkStart w:id="0" w:name="_GoBack"/>
      <w:bookmarkEnd w:id="0"/>
      <w:r w:rsidRPr="00417E52">
        <w:rPr>
          <w:rFonts w:ascii="Californian FB" w:hAnsi="Californian FB"/>
          <w:b/>
          <w:sz w:val="52"/>
          <w:szCs w:val="36"/>
          <w:u w:val="single"/>
        </w:rPr>
        <w:t>CE</w:t>
      </w:r>
    </w:p>
    <w:p w:rsidR="00681FC7" w:rsidRDefault="00681FC7" w:rsidP="00417E52">
      <w:pPr>
        <w:pStyle w:val="NoSpacing"/>
        <w:jc w:val="center"/>
        <w:rPr>
          <w:rFonts w:ascii="Californian FB" w:hAnsi="Californian FB"/>
          <w:b/>
          <w:sz w:val="32"/>
          <w:szCs w:val="36"/>
          <w:u w:val="single"/>
        </w:rPr>
      </w:pPr>
    </w:p>
    <w:p w:rsidR="00036B24" w:rsidRDefault="00036B24" w:rsidP="00417E52">
      <w:pPr>
        <w:pStyle w:val="NoSpacing"/>
        <w:jc w:val="center"/>
        <w:rPr>
          <w:rFonts w:ascii="Californian FB" w:hAnsi="Californian FB"/>
          <w:b/>
          <w:sz w:val="32"/>
          <w:szCs w:val="36"/>
          <w:u w:val="single"/>
        </w:rPr>
      </w:pPr>
    </w:p>
    <w:p w:rsidR="00036B24" w:rsidRPr="00417E52" w:rsidRDefault="00036B24" w:rsidP="00417E52">
      <w:pPr>
        <w:pStyle w:val="NoSpacing"/>
        <w:jc w:val="center"/>
        <w:rPr>
          <w:rFonts w:ascii="Californian FB" w:hAnsi="Californian FB"/>
          <w:b/>
          <w:sz w:val="32"/>
          <w:szCs w:val="36"/>
          <w:u w:val="single"/>
        </w:rPr>
      </w:pPr>
    </w:p>
    <w:p w:rsidR="00E77A6D" w:rsidRPr="00417E52" w:rsidRDefault="00B70806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  <w:r w:rsidRPr="00417E52">
        <w:rPr>
          <w:rFonts w:ascii="Californian FB" w:hAnsi="Californian FB"/>
          <w:b/>
          <w:sz w:val="32"/>
          <w:szCs w:val="36"/>
        </w:rPr>
        <w:t>PROCESSIONAL MUSIC</w:t>
      </w:r>
    </w:p>
    <w:p w:rsidR="000A3957" w:rsidRPr="00417E52" w:rsidRDefault="00696C9D" w:rsidP="00417E52">
      <w:pPr>
        <w:pStyle w:val="NoSpacing"/>
        <w:jc w:val="center"/>
        <w:rPr>
          <w:rFonts w:ascii="Californian FB" w:hAnsi="Californian FB"/>
          <w:i/>
          <w:sz w:val="32"/>
          <w:szCs w:val="36"/>
        </w:rPr>
      </w:pPr>
      <w:r w:rsidRPr="00417E52">
        <w:rPr>
          <w:rFonts w:ascii="Californian FB" w:hAnsi="Californian FB"/>
          <w:sz w:val="32"/>
          <w:szCs w:val="36"/>
        </w:rPr>
        <w:t>‘The Skaters Waltz</w:t>
      </w:r>
      <w:r w:rsidR="00DC1F52" w:rsidRPr="00417E52">
        <w:rPr>
          <w:rFonts w:ascii="Californian FB" w:hAnsi="Californian FB"/>
          <w:sz w:val="32"/>
          <w:szCs w:val="36"/>
        </w:rPr>
        <w:t>’</w:t>
      </w:r>
      <w:r w:rsidR="0096274E" w:rsidRPr="00417E52">
        <w:rPr>
          <w:rFonts w:ascii="Californian FB" w:hAnsi="Californian FB"/>
          <w:sz w:val="32"/>
          <w:szCs w:val="36"/>
        </w:rPr>
        <w:t>,</w:t>
      </w:r>
      <w:r w:rsidR="00ED5579" w:rsidRPr="00417E52">
        <w:rPr>
          <w:rFonts w:ascii="Californian FB" w:hAnsi="Californian FB"/>
          <w:sz w:val="32"/>
          <w:szCs w:val="36"/>
        </w:rPr>
        <w:t xml:space="preserve"> </w:t>
      </w:r>
      <w:r w:rsidRPr="00417E52">
        <w:rPr>
          <w:rFonts w:ascii="Californian FB" w:hAnsi="Californian FB"/>
          <w:i/>
          <w:sz w:val="32"/>
          <w:szCs w:val="36"/>
        </w:rPr>
        <w:t xml:space="preserve">Andre </w:t>
      </w:r>
      <w:proofErr w:type="spellStart"/>
      <w:r w:rsidRPr="00417E52">
        <w:rPr>
          <w:rFonts w:ascii="Californian FB" w:hAnsi="Californian FB"/>
          <w:i/>
          <w:sz w:val="32"/>
          <w:szCs w:val="36"/>
        </w:rPr>
        <w:t>Rieu</w:t>
      </w:r>
      <w:proofErr w:type="spellEnd"/>
    </w:p>
    <w:p w:rsidR="00E36E0A" w:rsidRDefault="00E36E0A" w:rsidP="00417E52">
      <w:pPr>
        <w:pStyle w:val="NoSpacing"/>
        <w:jc w:val="center"/>
        <w:rPr>
          <w:rFonts w:ascii="Californian FB" w:hAnsi="Californian FB"/>
          <w:sz w:val="32"/>
          <w:szCs w:val="36"/>
        </w:rPr>
      </w:pPr>
    </w:p>
    <w:p w:rsidR="00036B24" w:rsidRPr="00036B24" w:rsidRDefault="00036B24" w:rsidP="00417E52">
      <w:pPr>
        <w:pStyle w:val="NoSpacing"/>
        <w:jc w:val="center"/>
        <w:rPr>
          <w:rFonts w:ascii="Californian FB" w:hAnsi="Californian FB"/>
          <w:sz w:val="32"/>
          <w:szCs w:val="36"/>
        </w:rPr>
      </w:pPr>
    </w:p>
    <w:p w:rsidR="00681FC7" w:rsidRPr="00417E52" w:rsidRDefault="00681FC7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</w:p>
    <w:p w:rsidR="00B70806" w:rsidRPr="00417E52" w:rsidRDefault="000A3957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  <w:r w:rsidRPr="00417E52">
        <w:rPr>
          <w:rFonts w:ascii="Californian FB" w:hAnsi="Californian FB"/>
          <w:b/>
          <w:sz w:val="32"/>
          <w:szCs w:val="36"/>
        </w:rPr>
        <w:t>WELCOME</w:t>
      </w:r>
    </w:p>
    <w:p w:rsidR="00E36E0A" w:rsidRPr="00417E52" w:rsidRDefault="00E36E0A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</w:p>
    <w:p w:rsidR="00B70806" w:rsidRDefault="00B70806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</w:p>
    <w:p w:rsidR="00036B24" w:rsidRPr="00417E52" w:rsidRDefault="00036B24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</w:p>
    <w:p w:rsidR="007A30A2" w:rsidRPr="00417E52" w:rsidRDefault="00696C9D" w:rsidP="00417E52">
      <w:pPr>
        <w:pStyle w:val="NoSpacing"/>
        <w:jc w:val="center"/>
        <w:rPr>
          <w:rFonts w:ascii="Californian FB" w:hAnsi="Californian FB"/>
          <w:i/>
          <w:sz w:val="32"/>
          <w:szCs w:val="32"/>
        </w:rPr>
      </w:pPr>
      <w:r w:rsidRPr="00417E52">
        <w:rPr>
          <w:rFonts w:ascii="Californian FB" w:hAnsi="Californian FB"/>
          <w:b/>
          <w:sz w:val="32"/>
          <w:szCs w:val="36"/>
        </w:rPr>
        <w:t>‘</w:t>
      </w:r>
      <w:r w:rsidR="00A751B3" w:rsidRPr="00417E52">
        <w:rPr>
          <w:rFonts w:ascii="Californian FB" w:hAnsi="Californian FB"/>
          <w:b/>
          <w:sz w:val="32"/>
          <w:szCs w:val="32"/>
        </w:rPr>
        <w:t>SONG</w:t>
      </w:r>
      <w:r w:rsidR="00DC1F52" w:rsidRPr="00417E52">
        <w:rPr>
          <w:rFonts w:ascii="Californian FB" w:hAnsi="Californian FB"/>
          <w:b/>
          <w:sz w:val="32"/>
          <w:szCs w:val="32"/>
        </w:rPr>
        <w:t xml:space="preserve">’ </w:t>
      </w:r>
      <w:r w:rsidRPr="00417E52">
        <w:rPr>
          <w:rFonts w:ascii="Californian FB" w:hAnsi="Californian FB"/>
          <w:i/>
          <w:sz w:val="32"/>
          <w:szCs w:val="32"/>
        </w:rPr>
        <w:t>by Christina Rossetti</w:t>
      </w:r>
    </w:p>
    <w:p w:rsidR="00DC1F52" w:rsidRPr="00417E52" w:rsidRDefault="00DC1F52" w:rsidP="00417E52">
      <w:pPr>
        <w:pStyle w:val="NoSpacing"/>
        <w:jc w:val="center"/>
        <w:rPr>
          <w:rFonts w:ascii="Californian FB" w:hAnsi="Californian FB"/>
          <w:i/>
          <w:sz w:val="32"/>
          <w:szCs w:val="32"/>
        </w:rPr>
      </w:pPr>
    </w:p>
    <w:p w:rsidR="00A751B3" w:rsidRPr="00417E52" w:rsidRDefault="00A751B3" w:rsidP="00417E52">
      <w:pPr>
        <w:jc w:val="center"/>
        <w:rPr>
          <w:rFonts w:ascii="Californian FB" w:hAnsi="Californian FB"/>
          <w:color w:val="000000"/>
          <w:sz w:val="32"/>
          <w:szCs w:val="32"/>
        </w:rPr>
      </w:pPr>
      <w:r w:rsidRPr="00417E52">
        <w:rPr>
          <w:rFonts w:ascii="Californian FB" w:hAnsi="Californian FB"/>
          <w:noProof/>
          <w:color w:val="000000"/>
          <w:sz w:val="32"/>
          <w:szCs w:val="32"/>
        </w:rPr>
        <w:t>W</w:t>
      </w:r>
      <w:proofErr w:type="spellStart"/>
      <w:r w:rsidRPr="00417E52">
        <w:rPr>
          <w:rFonts w:ascii="Californian FB" w:hAnsi="Californian FB"/>
          <w:color w:val="000000"/>
          <w:sz w:val="32"/>
          <w:szCs w:val="32"/>
        </w:rPr>
        <w:t>hen</w:t>
      </w:r>
      <w:proofErr w:type="spellEnd"/>
      <w:r w:rsidRPr="00417E52">
        <w:rPr>
          <w:rFonts w:ascii="Californian FB" w:hAnsi="Californian FB"/>
          <w:color w:val="000000"/>
          <w:sz w:val="32"/>
          <w:szCs w:val="32"/>
        </w:rPr>
        <w:t xml:space="preserve"> I am dead, my dearest,</w:t>
      </w:r>
    </w:p>
    <w:p w:rsidR="00A751B3" w:rsidRPr="00417E52" w:rsidRDefault="00A751B3" w:rsidP="00417E52">
      <w:pPr>
        <w:jc w:val="center"/>
        <w:rPr>
          <w:rFonts w:ascii="Californian FB" w:hAnsi="Californian FB"/>
          <w:color w:val="000000"/>
          <w:sz w:val="32"/>
          <w:szCs w:val="32"/>
        </w:rPr>
      </w:pPr>
      <w:r w:rsidRPr="00417E52">
        <w:rPr>
          <w:rFonts w:ascii="Californian FB" w:hAnsi="Californian FB"/>
          <w:color w:val="000000"/>
          <w:sz w:val="32"/>
          <w:szCs w:val="32"/>
        </w:rPr>
        <w:t>Sing no sad songs for me;</w:t>
      </w:r>
    </w:p>
    <w:p w:rsidR="00A751B3" w:rsidRPr="00417E52" w:rsidRDefault="00A751B3" w:rsidP="00417E52">
      <w:pPr>
        <w:jc w:val="center"/>
        <w:rPr>
          <w:rFonts w:ascii="Californian FB" w:hAnsi="Californian FB"/>
          <w:color w:val="000000"/>
          <w:sz w:val="32"/>
          <w:szCs w:val="32"/>
        </w:rPr>
      </w:pPr>
      <w:r w:rsidRPr="00417E52">
        <w:rPr>
          <w:rFonts w:ascii="Californian FB" w:hAnsi="Californian FB"/>
          <w:color w:val="000000"/>
          <w:sz w:val="32"/>
          <w:szCs w:val="32"/>
        </w:rPr>
        <w:t>Plant thou no roses at my head,</w:t>
      </w:r>
    </w:p>
    <w:p w:rsidR="00A751B3" w:rsidRPr="00417E52" w:rsidRDefault="00A751B3" w:rsidP="00417E52">
      <w:pPr>
        <w:jc w:val="center"/>
        <w:rPr>
          <w:rFonts w:ascii="Californian FB" w:hAnsi="Californian FB"/>
          <w:color w:val="000000"/>
          <w:sz w:val="32"/>
          <w:szCs w:val="32"/>
        </w:rPr>
      </w:pPr>
      <w:r w:rsidRPr="00417E52">
        <w:rPr>
          <w:rFonts w:ascii="Californian FB" w:hAnsi="Californian FB"/>
          <w:color w:val="000000"/>
          <w:sz w:val="32"/>
          <w:szCs w:val="32"/>
        </w:rPr>
        <w:t>Nor shady cypress tree:</w:t>
      </w:r>
    </w:p>
    <w:p w:rsidR="00A751B3" w:rsidRPr="00417E52" w:rsidRDefault="00A751B3" w:rsidP="00417E52">
      <w:pPr>
        <w:jc w:val="center"/>
        <w:rPr>
          <w:rFonts w:ascii="Californian FB" w:hAnsi="Californian FB"/>
          <w:color w:val="000000"/>
          <w:sz w:val="32"/>
          <w:szCs w:val="32"/>
        </w:rPr>
      </w:pPr>
      <w:r w:rsidRPr="00417E52">
        <w:rPr>
          <w:rFonts w:ascii="Californian FB" w:hAnsi="Californian FB"/>
          <w:color w:val="000000"/>
          <w:sz w:val="32"/>
          <w:szCs w:val="32"/>
        </w:rPr>
        <w:t>Be the green grass above me</w:t>
      </w:r>
    </w:p>
    <w:p w:rsidR="00A751B3" w:rsidRPr="00417E52" w:rsidRDefault="00A751B3" w:rsidP="00417E52">
      <w:pPr>
        <w:jc w:val="center"/>
        <w:rPr>
          <w:rFonts w:ascii="Californian FB" w:hAnsi="Californian FB"/>
          <w:color w:val="000000"/>
          <w:sz w:val="32"/>
          <w:szCs w:val="32"/>
        </w:rPr>
      </w:pPr>
      <w:r w:rsidRPr="00417E52">
        <w:rPr>
          <w:rFonts w:ascii="Californian FB" w:hAnsi="Californian FB"/>
          <w:color w:val="000000"/>
          <w:sz w:val="32"/>
          <w:szCs w:val="32"/>
        </w:rPr>
        <w:t>With showers and dewdrops wet;</w:t>
      </w:r>
    </w:p>
    <w:p w:rsidR="00A751B3" w:rsidRPr="00417E52" w:rsidRDefault="00A751B3" w:rsidP="00417E52">
      <w:pPr>
        <w:jc w:val="center"/>
        <w:rPr>
          <w:rFonts w:ascii="Californian FB" w:hAnsi="Californian FB"/>
          <w:color w:val="000000"/>
          <w:sz w:val="32"/>
          <w:szCs w:val="32"/>
        </w:rPr>
      </w:pPr>
      <w:r w:rsidRPr="00417E52">
        <w:rPr>
          <w:rFonts w:ascii="Californian FB" w:hAnsi="Californian FB"/>
          <w:color w:val="000000"/>
          <w:sz w:val="32"/>
          <w:szCs w:val="32"/>
        </w:rPr>
        <w:t>And if thou wilt, remember,</w:t>
      </w:r>
    </w:p>
    <w:p w:rsidR="00A751B3" w:rsidRPr="00417E52" w:rsidRDefault="00A751B3" w:rsidP="00417E52">
      <w:pPr>
        <w:jc w:val="center"/>
        <w:rPr>
          <w:rFonts w:ascii="Californian FB" w:hAnsi="Californian FB"/>
          <w:color w:val="000000"/>
          <w:sz w:val="32"/>
          <w:szCs w:val="32"/>
        </w:rPr>
      </w:pPr>
      <w:r w:rsidRPr="00417E52">
        <w:rPr>
          <w:rFonts w:ascii="Californian FB" w:hAnsi="Californian FB"/>
          <w:color w:val="000000"/>
          <w:sz w:val="32"/>
          <w:szCs w:val="32"/>
        </w:rPr>
        <w:t>And if thou wilt, forget.</w:t>
      </w:r>
    </w:p>
    <w:p w:rsidR="00A751B3" w:rsidRPr="00417E52" w:rsidRDefault="00A751B3" w:rsidP="00417E52">
      <w:pPr>
        <w:jc w:val="center"/>
        <w:rPr>
          <w:rFonts w:ascii="Californian FB" w:hAnsi="Californian FB"/>
          <w:color w:val="000000"/>
          <w:sz w:val="32"/>
          <w:szCs w:val="32"/>
        </w:rPr>
      </w:pPr>
    </w:p>
    <w:p w:rsidR="00A751B3" w:rsidRPr="00417E52" w:rsidRDefault="00A751B3" w:rsidP="00417E52">
      <w:pPr>
        <w:jc w:val="center"/>
        <w:rPr>
          <w:rFonts w:ascii="Californian FB" w:hAnsi="Californian FB"/>
          <w:color w:val="000000"/>
          <w:sz w:val="32"/>
          <w:szCs w:val="32"/>
        </w:rPr>
      </w:pPr>
      <w:r w:rsidRPr="00417E52">
        <w:rPr>
          <w:rFonts w:ascii="Californian FB" w:hAnsi="Californian FB"/>
          <w:color w:val="000000"/>
          <w:sz w:val="32"/>
          <w:szCs w:val="32"/>
        </w:rPr>
        <w:t>I shall not see the shadows,</w:t>
      </w:r>
    </w:p>
    <w:p w:rsidR="00A751B3" w:rsidRPr="00417E52" w:rsidRDefault="00A751B3" w:rsidP="00417E52">
      <w:pPr>
        <w:jc w:val="center"/>
        <w:rPr>
          <w:rFonts w:ascii="Californian FB" w:hAnsi="Californian FB"/>
          <w:color w:val="000000"/>
          <w:sz w:val="32"/>
          <w:szCs w:val="32"/>
        </w:rPr>
      </w:pPr>
      <w:r w:rsidRPr="00417E52">
        <w:rPr>
          <w:rFonts w:ascii="Californian FB" w:hAnsi="Californian FB"/>
          <w:color w:val="000000"/>
          <w:sz w:val="32"/>
          <w:szCs w:val="32"/>
        </w:rPr>
        <w:t>I shall not feel the rain;</w:t>
      </w:r>
    </w:p>
    <w:p w:rsidR="00A751B3" w:rsidRPr="00417E52" w:rsidRDefault="00A751B3" w:rsidP="00417E52">
      <w:pPr>
        <w:jc w:val="center"/>
        <w:rPr>
          <w:rFonts w:ascii="Californian FB" w:hAnsi="Californian FB"/>
          <w:color w:val="000000"/>
          <w:sz w:val="32"/>
          <w:szCs w:val="32"/>
        </w:rPr>
      </w:pPr>
      <w:r w:rsidRPr="00417E52">
        <w:rPr>
          <w:rFonts w:ascii="Californian FB" w:hAnsi="Californian FB"/>
          <w:color w:val="000000"/>
          <w:sz w:val="32"/>
          <w:szCs w:val="32"/>
        </w:rPr>
        <w:t>I shall not hear the nightingale</w:t>
      </w:r>
    </w:p>
    <w:p w:rsidR="00A751B3" w:rsidRPr="00417E52" w:rsidRDefault="00A751B3" w:rsidP="00417E52">
      <w:pPr>
        <w:jc w:val="center"/>
        <w:rPr>
          <w:rFonts w:ascii="Californian FB" w:hAnsi="Californian FB"/>
          <w:color w:val="000000"/>
          <w:sz w:val="32"/>
          <w:szCs w:val="32"/>
        </w:rPr>
      </w:pPr>
      <w:r w:rsidRPr="00417E52">
        <w:rPr>
          <w:rFonts w:ascii="Californian FB" w:hAnsi="Californian FB"/>
          <w:color w:val="000000"/>
          <w:sz w:val="32"/>
          <w:szCs w:val="32"/>
        </w:rPr>
        <w:t>Sing on, as if in pain;</w:t>
      </w:r>
    </w:p>
    <w:p w:rsidR="00A751B3" w:rsidRPr="00417E52" w:rsidRDefault="00A751B3" w:rsidP="00417E52">
      <w:pPr>
        <w:jc w:val="center"/>
        <w:rPr>
          <w:rFonts w:ascii="Californian FB" w:hAnsi="Californian FB"/>
          <w:color w:val="000000"/>
          <w:sz w:val="32"/>
          <w:szCs w:val="32"/>
        </w:rPr>
      </w:pPr>
      <w:r w:rsidRPr="00417E52">
        <w:rPr>
          <w:rFonts w:ascii="Californian FB" w:hAnsi="Californian FB"/>
          <w:color w:val="000000"/>
          <w:sz w:val="32"/>
          <w:szCs w:val="32"/>
        </w:rPr>
        <w:t>And dreaming through the twilight</w:t>
      </w:r>
    </w:p>
    <w:p w:rsidR="00A751B3" w:rsidRPr="00417E52" w:rsidRDefault="00A751B3" w:rsidP="00417E52">
      <w:pPr>
        <w:jc w:val="center"/>
        <w:rPr>
          <w:rFonts w:ascii="Californian FB" w:hAnsi="Californian FB"/>
          <w:color w:val="000000"/>
          <w:sz w:val="32"/>
          <w:szCs w:val="32"/>
        </w:rPr>
      </w:pPr>
      <w:r w:rsidRPr="00417E52">
        <w:rPr>
          <w:rFonts w:ascii="Californian FB" w:hAnsi="Californian FB"/>
          <w:color w:val="000000"/>
          <w:sz w:val="32"/>
          <w:szCs w:val="32"/>
        </w:rPr>
        <w:t>That doth not rise nor set,</w:t>
      </w:r>
    </w:p>
    <w:p w:rsidR="00A751B3" w:rsidRPr="00417E52" w:rsidRDefault="00A751B3" w:rsidP="00417E52">
      <w:pPr>
        <w:jc w:val="center"/>
        <w:rPr>
          <w:rFonts w:ascii="Californian FB" w:hAnsi="Californian FB"/>
          <w:color w:val="000000"/>
          <w:sz w:val="32"/>
          <w:szCs w:val="32"/>
        </w:rPr>
      </w:pPr>
      <w:r w:rsidRPr="00417E52">
        <w:rPr>
          <w:rFonts w:ascii="Californian FB" w:hAnsi="Californian FB"/>
          <w:color w:val="000000"/>
          <w:sz w:val="32"/>
          <w:szCs w:val="32"/>
        </w:rPr>
        <w:t>Haply I may remember,</w:t>
      </w:r>
    </w:p>
    <w:p w:rsidR="00A751B3" w:rsidRPr="00417E52" w:rsidRDefault="00A751B3" w:rsidP="00417E52">
      <w:pPr>
        <w:jc w:val="center"/>
        <w:rPr>
          <w:rFonts w:ascii="Californian FB" w:hAnsi="Californian FB"/>
          <w:color w:val="000000"/>
          <w:sz w:val="32"/>
          <w:szCs w:val="32"/>
        </w:rPr>
      </w:pPr>
      <w:r w:rsidRPr="00417E52">
        <w:rPr>
          <w:rFonts w:ascii="Californian FB" w:hAnsi="Californian FB"/>
          <w:color w:val="000000"/>
          <w:sz w:val="32"/>
          <w:szCs w:val="32"/>
        </w:rPr>
        <w:t>And haply may forget.</w:t>
      </w:r>
    </w:p>
    <w:p w:rsidR="000A3957" w:rsidRDefault="000A3957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</w:p>
    <w:p w:rsidR="00036B24" w:rsidRPr="00417E52" w:rsidRDefault="00036B24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</w:p>
    <w:p w:rsidR="00396BCA" w:rsidRPr="00417E52" w:rsidRDefault="00396BCA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</w:p>
    <w:p w:rsidR="00012815" w:rsidRPr="00417E52" w:rsidRDefault="00696C9D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  <w:r w:rsidRPr="00417E52">
        <w:rPr>
          <w:rFonts w:ascii="Californian FB" w:hAnsi="Californian FB"/>
          <w:b/>
          <w:sz w:val="32"/>
          <w:szCs w:val="36"/>
        </w:rPr>
        <w:t>REFLECTION MUSIC</w:t>
      </w:r>
    </w:p>
    <w:p w:rsidR="00696C9D" w:rsidRPr="00417E52" w:rsidRDefault="00696C9D" w:rsidP="00417E52">
      <w:pPr>
        <w:pStyle w:val="NoSpacing"/>
        <w:jc w:val="center"/>
        <w:rPr>
          <w:rFonts w:ascii="Californian FB" w:hAnsi="Californian FB"/>
          <w:i/>
          <w:sz w:val="32"/>
          <w:szCs w:val="36"/>
        </w:rPr>
      </w:pPr>
      <w:r w:rsidRPr="00417E52">
        <w:rPr>
          <w:rFonts w:ascii="Californian FB" w:hAnsi="Californian FB"/>
          <w:sz w:val="32"/>
          <w:szCs w:val="36"/>
        </w:rPr>
        <w:t>‘Blue Tango’</w:t>
      </w:r>
      <w:r w:rsidRPr="00417E52">
        <w:rPr>
          <w:rFonts w:ascii="Californian FB" w:hAnsi="Californian FB"/>
          <w:b/>
          <w:sz w:val="32"/>
          <w:szCs w:val="36"/>
        </w:rPr>
        <w:t xml:space="preserve"> </w:t>
      </w:r>
      <w:r w:rsidRPr="00417E52">
        <w:rPr>
          <w:rFonts w:ascii="Californian FB" w:hAnsi="Californian FB"/>
          <w:i/>
          <w:sz w:val="32"/>
          <w:szCs w:val="36"/>
        </w:rPr>
        <w:t>Stanley Black</w:t>
      </w:r>
    </w:p>
    <w:p w:rsidR="00681FC7" w:rsidRPr="00417E52" w:rsidRDefault="00681FC7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</w:p>
    <w:p w:rsidR="00696C9D" w:rsidRPr="00417E52" w:rsidRDefault="00696C9D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</w:p>
    <w:p w:rsidR="00696C9D" w:rsidRPr="00417E52" w:rsidRDefault="00696C9D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</w:p>
    <w:p w:rsidR="00696C9D" w:rsidRPr="00417E52" w:rsidRDefault="00696C9D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</w:p>
    <w:p w:rsidR="00D033DD" w:rsidRPr="00417E52" w:rsidRDefault="00D033DD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</w:p>
    <w:p w:rsidR="00921EDC" w:rsidRPr="00417E52" w:rsidRDefault="00921EDC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</w:p>
    <w:p w:rsidR="00096AC2" w:rsidRPr="00417E52" w:rsidRDefault="000A3957" w:rsidP="00417E52">
      <w:pPr>
        <w:pStyle w:val="NoSpacing"/>
        <w:jc w:val="center"/>
        <w:rPr>
          <w:rFonts w:ascii="Californian FB" w:hAnsi="Californian FB"/>
          <w:sz w:val="36"/>
          <w:szCs w:val="36"/>
        </w:rPr>
      </w:pPr>
      <w:r w:rsidRPr="00417E52">
        <w:rPr>
          <w:rFonts w:ascii="Californian FB" w:hAnsi="Californian FB"/>
          <w:b/>
          <w:sz w:val="32"/>
          <w:szCs w:val="36"/>
        </w:rPr>
        <w:t>TRIBUTE</w:t>
      </w:r>
    </w:p>
    <w:p w:rsidR="00E77A6D" w:rsidRPr="00036B24" w:rsidRDefault="00E77A6D" w:rsidP="00417E52">
      <w:pPr>
        <w:pStyle w:val="NoSpacing"/>
        <w:jc w:val="center"/>
        <w:rPr>
          <w:rFonts w:ascii="Californian FB" w:hAnsi="Californian FB"/>
          <w:sz w:val="32"/>
          <w:szCs w:val="36"/>
        </w:rPr>
      </w:pPr>
    </w:p>
    <w:p w:rsidR="00012815" w:rsidRDefault="00012815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</w:p>
    <w:p w:rsidR="00036B24" w:rsidRPr="00417E52" w:rsidRDefault="00036B24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</w:p>
    <w:p w:rsidR="000A3957" w:rsidRPr="00417E52" w:rsidRDefault="000A3957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</w:p>
    <w:p w:rsidR="00012815" w:rsidRPr="00417E52" w:rsidRDefault="000A3957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  <w:r w:rsidRPr="00417E52">
        <w:rPr>
          <w:rFonts w:ascii="Californian FB" w:hAnsi="Californian FB"/>
          <w:b/>
          <w:sz w:val="32"/>
          <w:szCs w:val="36"/>
        </w:rPr>
        <w:t>REFLECTION MUSIC</w:t>
      </w:r>
    </w:p>
    <w:p w:rsidR="00012815" w:rsidRPr="00417E52" w:rsidRDefault="00696C9D" w:rsidP="00417E52">
      <w:pPr>
        <w:pStyle w:val="NoSpacing"/>
        <w:jc w:val="center"/>
        <w:rPr>
          <w:rFonts w:ascii="Californian FB" w:hAnsi="Californian FB"/>
          <w:i/>
          <w:sz w:val="32"/>
          <w:szCs w:val="36"/>
        </w:rPr>
      </w:pPr>
      <w:r w:rsidRPr="00417E52">
        <w:rPr>
          <w:rFonts w:ascii="Californian FB" w:hAnsi="Californian FB"/>
          <w:sz w:val="32"/>
          <w:szCs w:val="36"/>
        </w:rPr>
        <w:t>‘Moonlight Serenade</w:t>
      </w:r>
      <w:r w:rsidR="00513141" w:rsidRPr="00417E52">
        <w:rPr>
          <w:rFonts w:ascii="Californian FB" w:hAnsi="Californian FB"/>
          <w:sz w:val="32"/>
          <w:szCs w:val="36"/>
        </w:rPr>
        <w:t>’</w:t>
      </w:r>
      <w:r w:rsidR="000A3957" w:rsidRPr="00417E52">
        <w:rPr>
          <w:rFonts w:ascii="Californian FB" w:hAnsi="Californian FB"/>
          <w:sz w:val="32"/>
          <w:szCs w:val="36"/>
        </w:rPr>
        <w:t>,</w:t>
      </w:r>
      <w:r w:rsidR="00513141" w:rsidRPr="00417E52">
        <w:rPr>
          <w:rFonts w:ascii="Californian FB" w:hAnsi="Californian FB"/>
          <w:sz w:val="32"/>
          <w:szCs w:val="36"/>
        </w:rPr>
        <w:t xml:space="preserve"> </w:t>
      </w:r>
      <w:r w:rsidRPr="00417E52">
        <w:rPr>
          <w:rFonts w:ascii="Californian FB" w:hAnsi="Californian FB"/>
          <w:i/>
          <w:sz w:val="32"/>
          <w:szCs w:val="36"/>
        </w:rPr>
        <w:t>Glenn Miller</w:t>
      </w:r>
    </w:p>
    <w:p w:rsidR="00513141" w:rsidRPr="00036B24" w:rsidRDefault="00513141" w:rsidP="00417E52">
      <w:pPr>
        <w:pStyle w:val="NoSpacing"/>
        <w:jc w:val="center"/>
        <w:rPr>
          <w:rFonts w:ascii="Californian FB" w:hAnsi="Californian FB"/>
          <w:sz w:val="32"/>
          <w:szCs w:val="36"/>
        </w:rPr>
      </w:pPr>
    </w:p>
    <w:p w:rsidR="00513141" w:rsidRPr="00036B24" w:rsidRDefault="00513141" w:rsidP="00417E52">
      <w:pPr>
        <w:pStyle w:val="NoSpacing"/>
        <w:jc w:val="center"/>
        <w:rPr>
          <w:rFonts w:ascii="Californian FB" w:hAnsi="Californian FB"/>
          <w:sz w:val="32"/>
          <w:szCs w:val="36"/>
        </w:rPr>
      </w:pPr>
    </w:p>
    <w:p w:rsidR="008A4375" w:rsidRDefault="008A4375" w:rsidP="00417E52">
      <w:pPr>
        <w:pStyle w:val="NoSpacing"/>
        <w:jc w:val="center"/>
        <w:rPr>
          <w:rFonts w:ascii="Californian FB" w:hAnsi="Californian FB"/>
          <w:sz w:val="32"/>
          <w:szCs w:val="36"/>
        </w:rPr>
      </w:pPr>
    </w:p>
    <w:p w:rsidR="00036B24" w:rsidRPr="00036B24" w:rsidRDefault="00036B24" w:rsidP="00417E52">
      <w:pPr>
        <w:pStyle w:val="NoSpacing"/>
        <w:jc w:val="center"/>
        <w:rPr>
          <w:rFonts w:ascii="Californian FB" w:hAnsi="Californian FB"/>
          <w:sz w:val="32"/>
          <w:szCs w:val="36"/>
        </w:rPr>
      </w:pPr>
    </w:p>
    <w:p w:rsidR="00513141" w:rsidRPr="00417E52" w:rsidRDefault="00513141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  <w:r w:rsidRPr="00417E52">
        <w:rPr>
          <w:rFonts w:ascii="Californian FB" w:hAnsi="Californian FB"/>
          <w:b/>
          <w:sz w:val="32"/>
          <w:szCs w:val="36"/>
        </w:rPr>
        <w:t>WORDS OF FAREWELL</w:t>
      </w:r>
    </w:p>
    <w:p w:rsidR="00012815" w:rsidRDefault="00012815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</w:p>
    <w:p w:rsidR="00036B24" w:rsidRDefault="00036B24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</w:p>
    <w:p w:rsidR="00036B24" w:rsidRPr="00417E52" w:rsidRDefault="00036B24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</w:p>
    <w:p w:rsidR="00E36E0A" w:rsidRPr="00417E52" w:rsidRDefault="00E36E0A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</w:p>
    <w:p w:rsidR="000A3957" w:rsidRPr="00417E52" w:rsidRDefault="00D033DD" w:rsidP="00417E52">
      <w:pPr>
        <w:pStyle w:val="NoSpacing"/>
        <w:jc w:val="center"/>
        <w:rPr>
          <w:rFonts w:ascii="Californian FB" w:hAnsi="Californian FB"/>
          <w:i/>
          <w:sz w:val="32"/>
          <w:szCs w:val="36"/>
        </w:rPr>
      </w:pPr>
      <w:r w:rsidRPr="00417E52">
        <w:rPr>
          <w:rFonts w:ascii="Californian FB" w:hAnsi="Californian FB"/>
          <w:b/>
          <w:sz w:val="32"/>
          <w:szCs w:val="36"/>
        </w:rPr>
        <w:t xml:space="preserve">‘DO NOT STAND AT MY GRAVE AND WEEP’ </w:t>
      </w:r>
      <w:r w:rsidRPr="00417E52">
        <w:rPr>
          <w:rFonts w:ascii="Californian FB" w:hAnsi="Californian FB"/>
          <w:i/>
          <w:sz w:val="32"/>
          <w:szCs w:val="36"/>
        </w:rPr>
        <w:t>by Mary Frye</w:t>
      </w:r>
    </w:p>
    <w:p w:rsidR="00D033DD" w:rsidRPr="00417E52" w:rsidRDefault="00D033DD" w:rsidP="00417E52">
      <w:pPr>
        <w:pStyle w:val="NoSpacing"/>
        <w:jc w:val="center"/>
        <w:rPr>
          <w:rFonts w:ascii="Californian FB" w:hAnsi="Californian FB"/>
          <w:i/>
          <w:sz w:val="32"/>
          <w:szCs w:val="36"/>
        </w:rPr>
      </w:pPr>
    </w:p>
    <w:p w:rsidR="00D033DD" w:rsidRPr="00417E52" w:rsidRDefault="00D033DD" w:rsidP="00417E52">
      <w:pPr>
        <w:jc w:val="center"/>
        <w:rPr>
          <w:rFonts w:ascii="Californian FB" w:hAnsi="Californian FB"/>
          <w:sz w:val="32"/>
          <w:szCs w:val="32"/>
        </w:rPr>
      </w:pPr>
      <w:r w:rsidRPr="00417E52">
        <w:rPr>
          <w:rFonts w:ascii="Californian FB" w:hAnsi="Californian FB"/>
          <w:sz w:val="32"/>
          <w:szCs w:val="32"/>
        </w:rPr>
        <w:t>Do not stand at my grave and weep</w:t>
      </w:r>
    </w:p>
    <w:p w:rsidR="00D033DD" w:rsidRPr="00417E52" w:rsidRDefault="00D033DD" w:rsidP="00417E52">
      <w:pPr>
        <w:jc w:val="center"/>
        <w:rPr>
          <w:rFonts w:ascii="Californian FB" w:hAnsi="Californian FB"/>
          <w:sz w:val="32"/>
          <w:szCs w:val="32"/>
        </w:rPr>
      </w:pPr>
      <w:r w:rsidRPr="00417E52">
        <w:rPr>
          <w:rFonts w:ascii="Californian FB" w:hAnsi="Californian FB"/>
          <w:sz w:val="32"/>
          <w:szCs w:val="32"/>
        </w:rPr>
        <w:t>I am not there. I do not sleep.</w:t>
      </w:r>
    </w:p>
    <w:p w:rsidR="00D033DD" w:rsidRPr="00417E52" w:rsidRDefault="00D033DD" w:rsidP="00417E52">
      <w:pPr>
        <w:jc w:val="center"/>
        <w:rPr>
          <w:rFonts w:ascii="Californian FB" w:hAnsi="Californian FB"/>
          <w:sz w:val="32"/>
          <w:szCs w:val="32"/>
        </w:rPr>
      </w:pPr>
      <w:r w:rsidRPr="00417E52">
        <w:rPr>
          <w:rFonts w:ascii="Californian FB" w:hAnsi="Californian FB"/>
          <w:sz w:val="32"/>
          <w:szCs w:val="32"/>
        </w:rPr>
        <w:t>I am a thousand winds that blow.</w:t>
      </w:r>
    </w:p>
    <w:p w:rsidR="00D033DD" w:rsidRPr="00417E52" w:rsidRDefault="00D033DD" w:rsidP="00417E52">
      <w:pPr>
        <w:jc w:val="center"/>
        <w:rPr>
          <w:rFonts w:ascii="Californian FB" w:hAnsi="Californian FB"/>
          <w:sz w:val="32"/>
          <w:szCs w:val="32"/>
        </w:rPr>
      </w:pPr>
      <w:r w:rsidRPr="00417E52">
        <w:rPr>
          <w:rFonts w:ascii="Californian FB" w:hAnsi="Californian FB"/>
          <w:sz w:val="32"/>
          <w:szCs w:val="32"/>
        </w:rPr>
        <w:t>I am the diamond glints on snow.</w:t>
      </w:r>
    </w:p>
    <w:p w:rsidR="00D033DD" w:rsidRPr="00417E52" w:rsidRDefault="00D033DD" w:rsidP="00417E52">
      <w:pPr>
        <w:jc w:val="center"/>
        <w:rPr>
          <w:rFonts w:ascii="Californian FB" w:hAnsi="Californian FB"/>
          <w:sz w:val="32"/>
          <w:szCs w:val="32"/>
        </w:rPr>
      </w:pPr>
      <w:r w:rsidRPr="00417E52">
        <w:rPr>
          <w:rFonts w:ascii="Californian FB" w:hAnsi="Californian FB"/>
          <w:sz w:val="32"/>
          <w:szCs w:val="32"/>
        </w:rPr>
        <w:t>I am the sunlight on ripened grain.</w:t>
      </w:r>
    </w:p>
    <w:p w:rsidR="00D033DD" w:rsidRPr="00417E52" w:rsidRDefault="00D033DD" w:rsidP="00417E52">
      <w:pPr>
        <w:jc w:val="center"/>
        <w:rPr>
          <w:rFonts w:ascii="Californian FB" w:hAnsi="Californian FB"/>
          <w:sz w:val="32"/>
          <w:szCs w:val="32"/>
        </w:rPr>
      </w:pPr>
      <w:r w:rsidRPr="00417E52">
        <w:rPr>
          <w:rFonts w:ascii="Californian FB" w:hAnsi="Californian FB"/>
          <w:sz w:val="32"/>
          <w:szCs w:val="32"/>
        </w:rPr>
        <w:t>I am the gentle autumn rain.</w:t>
      </w:r>
    </w:p>
    <w:p w:rsidR="00D033DD" w:rsidRPr="00417E52" w:rsidRDefault="00D033DD" w:rsidP="00417E52">
      <w:pPr>
        <w:jc w:val="center"/>
        <w:rPr>
          <w:rFonts w:ascii="Californian FB" w:hAnsi="Californian FB"/>
          <w:sz w:val="32"/>
          <w:szCs w:val="32"/>
        </w:rPr>
      </w:pPr>
      <w:r w:rsidRPr="00417E52">
        <w:rPr>
          <w:rFonts w:ascii="Californian FB" w:hAnsi="Californian FB"/>
          <w:sz w:val="32"/>
          <w:szCs w:val="32"/>
        </w:rPr>
        <w:t>When you awaken in the morning's hush</w:t>
      </w:r>
    </w:p>
    <w:p w:rsidR="00D033DD" w:rsidRPr="00417E52" w:rsidRDefault="00D033DD" w:rsidP="00417E52">
      <w:pPr>
        <w:jc w:val="center"/>
        <w:rPr>
          <w:rFonts w:ascii="Californian FB" w:hAnsi="Californian FB"/>
          <w:sz w:val="32"/>
          <w:szCs w:val="32"/>
        </w:rPr>
      </w:pPr>
      <w:r w:rsidRPr="00417E52">
        <w:rPr>
          <w:rFonts w:ascii="Californian FB" w:hAnsi="Californian FB"/>
          <w:sz w:val="32"/>
          <w:szCs w:val="32"/>
        </w:rPr>
        <w:t>I am the swift uplifting rush</w:t>
      </w:r>
    </w:p>
    <w:p w:rsidR="00D033DD" w:rsidRPr="00417E52" w:rsidRDefault="00D033DD" w:rsidP="00417E52">
      <w:pPr>
        <w:jc w:val="center"/>
        <w:rPr>
          <w:rFonts w:ascii="Californian FB" w:hAnsi="Californian FB"/>
          <w:sz w:val="32"/>
          <w:szCs w:val="32"/>
        </w:rPr>
      </w:pPr>
      <w:r w:rsidRPr="00417E52">
        <w:rPr>
          <w:rFonts w:ascii="Californian FB" w:hAnsi="Californian FB"/>
          <w:sz w:val="32"/>
          <w:szCs w:val="32"/>
        </w:rPr>
        <w:t>Of quiet birds in circled flight.</w:t>
      </w:r>
    </w:p>
    <w:p w:rsidR="00D033DD" w:rsidRPr="00417E52" w:rsidRDefault="00D033DD" w:rsidP="00417E52">
      <w:pPr>
        <w:jc w:val="center"/>
        <w:rPr>
          <w:rFonts w:ascii="Californian FB" w:hAnsi="Californian FB"/>
          <w:sz w:val="32"/>
          <w:szCs w:val="32"/>
        </w:rPr>
      </w:pPr>
      <w:r w:rsidRPr="00417E52">
        <w:rPr>
          <w:rFonts w:ascii="Californian FB" w:hAnsi="Californian FB"/>
          <w:sz w:val="32"/>
          <w:szCs w:val="32"/>
        </w:rPr>
        <w:t>I am the soft stars that shine at night.</w:t>
      </w:r>
    </w:p>
    <w:p w:rsidR="00D033DD" w:rsidRPr="00417E52" w:rsidRDefault="00D033DD" w:rsidP="00417E52">
      <w:pPr>
        <w:jc w:val="center"/>
        <w:rPr>
          <w:rFonts w:ascii="Californian FB" w:hAnsi="Californian FB"/>
          <w:sz w:val="32"/>
          <w:szCs w:val="32"/>
        </w:rPr>
      </w:pPr>
      <w:r w:rsidRPr="00417E52">
        <w:rPr>
          <w:rFonts w:ascii="Californian FB" w:hAnsi="Californian FB"/>
          <w:sz w:val="32"/>
          <w:szCs w:val="32"/>
        </w:rPr>
        <w:t>Do not stand at my grave and cry;</w:t>
      </w:r>
    </w:p>
    <w:p w:rsidR="00D033DD" w:rsidRPr="00417E52" w:rsidRDefault="00D033DD" w:rsidP="00417E52">
      <w:pPr>
        <w:jc w:val="center"/>
        <w:rPr>
          <w:rFonts w:ascii="Californian FB" w:hAnsi="Californian FB"/>
          <w:sz w:val="32"/>
          <w:szCs w:val="32"/>
        </w:rPr>
      </w:pPr>
      <w:r w:rsidRPr="00417E52">
        <w:rPr>
          <w:rFonts w:ascii="Californian FB" w:hAnsi="Californian FB"/>
          <w:sz w:val="32"/>
          <w:szCs w:val="32"/>
        </w:rPr>
        <w:t>I am not there. I did not die.</w:t>
      </w:r>
    </w:p>
    <w:p w:rsidR="00012815" w:rsidRPr="00417E52" w:rsidRDefault="00012815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</w:p>
    <w:p w:rsidR="000A3957" w:rsidRPr="00417E52" w:rsidRDefault="000A3957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</w:p>
    <w:p w:rsidR="00E36E0A" w:rsidRPr="00417E52" w:rsidRDefault="00E36E0A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</w:p>
    <w:p w:rsidR="00A650AF" w:rsidRPr="00417E52" w:rsidRDefault="00A650AF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</w:p>
    <w:p w:rsidR="00A650AF" w:rsidRPr="00417E52" w:rsidRDefault="00D72437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  <w:r w:rsidRPr="00417E52">
        <w:rPr>
          <w:rFonts w:ascii="Californian FB" w:hAnsi="Californian FB"/>
          <w:b/>
          <w:sz w:val="32"/>
          <w:szCs w:val="36"/>
        </w:rPr>
        <w:t>RECESSIONAL MUSIC</w:t>
      </w:r>
    </w:p>
    <w:p w:rsidR="00A650AF" w:rsidRPr="00417E52" w:rsidRDefault="00696C9D" w:rsidP="00417E52">
      <w:pPr>
        <w:pStyle w:val="NoSpacing"/>
        <w:jc w:val="center"/>
        <w:rPr>
          <w:rFonts w:ascii="Californian FB" w:hAnsi="Californian FB"/>
          <w:i/>
          <w:sz w:val="32"/>
          <w:szCs w:val="36"/>
        </w:rPr>
      </w:pPr>
      <w:r w:rsidRPr="00417E52">
        <w:rPr>
          <w:rFonts w:ascii="Californian FB" w:hAnsi="Californian FB"/>
          <w:sz w:val="32"/>
          <w:szCs w:val="36"/>
        </w:rPr>
        <w:t>‘Scotland the Brave</w:t>
      </w:r>
      <w:r w:rsidR="00513141" w:rsidRPr="00417E52">
        <w:rPr>
          <w:rFonts w:ascii="Californian FB" w:hAnsi="Californian FB"/>
          <w:sz w:val="32"/>
          <w:szCs w:val="36"/>
        </w:rPr>
        <w:t>’</w:t>
      </w:r>
      <w:r w:rsidR="000A3957" w:rsidRPr="00417E52">
        <w:rPr>
          <w:rFonts w:ascii="Californian FB" w:hAnsi="Californian FB"/>
          <w:sz w:val="32"/>
          <w:szCs w:val="36"/>
        </w:rPr>
        <w:t>,</w:t>
      </w:r>
      <w:r w:rsidR="0096274E" w:rsidRPr="00417E52">
        <w:rPr>
          <w:rFonts w:ascii="Californian FB" w:hAnsi="Californian FB"/>
          <w:sz w:val="32"/>
          <w:szCs w:val="36"/>
        </w:rPr>
        <w:t xml:space="preserve"> </w:t>
      </w:r>
      <w:r w:rsidR="0096274E" w:rsidRPr="00417E52">
        <w:rPr>
          <w:rFonts w:ascii="Californian FB" w:hAnsi="Californian FB"/>
          <w:i/>
          <w:sz w:val="32"/>
          <w:szCs w:val="36"/>
        </w:rPr>
        <w:t>Pipes and Drums of the Scots Guards</w:t>
      </w:r>
    </w:p>
    <w:p w:rsidR="00A650AF" w:rsidRPr="00417E52" w:rsidRDefault="00A650AF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</w:p>
    <w:p w:rsidR="00A650AF" w:rsidRPr="00417E52" w:rsidRDefault="00A650AF" w:rsidP="00417E52">
      <w:pPr>
        <w:pStyle w:val="NoSpacing"/>
        <w:jc w:val="center"/>
        <w:rPr>
          <w:rFonts w:ascii="Californian FB" w:hAnsi="Californian FB"/>
          <w:b/>
          <w:sz w:val="32"/>
          <w:szCs w:val="36"/>
        </w:rPr>
      </w:pPr>
    </w:p>
    <w:p w:rsidR="00E36E0A" w:rsidRPr="00417E52" w:rsidRDefault="00E36E0A" w:rsidP="00417E52">
      <w:pPr>
        <w:pStyle w:val="NoSpacing"/>
        <w:jc w:val="center"/>
        <w:rPr>
          <w:rFonts w:ascii="Californian FB" w:hAnsi="Californian FB"/>
          <w:sz w:val="36"/>
          <w:szCs w:val="36"/>
        </w:rPr>
      </w:pPr>
    </w:p>
    <w:p w:rsidR="00D033DD" w:rsidRDefault="00D033DD" w:rsidP="00417E52">
      <w:pPr>
        <w:pStyle w:val="NoSpacing"/>
        <w:jc w:val="center"/>
        <w:rPr>
          <w:rFonts w:ascii="Californian FB" w:hAnsi="Californian FB"/>
          <w:b/>
          <w:sz w:val="32"/>
          <w:szCs w:val="32"/>
        </w:rPr>
      </w:pPr>
    </w:p>
    <w:p w:rsidR="00036B24" w:rsidRPr="00417E52" w:rsidRDefault="00036B24" w:rsidP="00417E52">
      <w:pPr>
        <w:pStyle w:val="NoSpacing"/>
        <w:jc w:val="center"/>
        <w:rPr>
          <w:rFonts w:ascii="Californian FB" w:hAnsi="Californian FB"/>
          <w:b/>
          <w:sz w:val="32"/>
          <w:szCs w:val="32"/>
        </w:rPr>
      </w:pPr>
    </w:p>
    <w:p w:rsidR="0096274E" w:rsidRPr="00417E52" w:rsidRDefault="0096274E" w:rsidP="00417E52">
      <w:pPr>
        <w:pStyle w:val="NoSpacing"/>
        <w:jc w:val="center"/>
        <w:rPr>
          <w:rFonts w:ascii="Californian FB" w:hAnsi="Californian FB"/>
          <w:b/>
          <w:sz w:val="32"/>
          <w:szCs w:val="32"/>
        </w:rPr>
      </w:pPr>
      <w:r w:rsidRPr="00417E52">
        <w:rPr>
          <w:rFonts w:ascii="Californian FB" w:hAnsi="Californian FB"/>
          <w:b/>
          <w:sz w:val="32"/>
          <w:szCs w:val="32"/>
        </w:rPr>
        <w:t>John’s family wish to thank you for your support and for attending this service today. They would like to invite you to</w:t>
      </w:r>
    </w:p>
    <w:p w:rsidR="0096274E" w:rsidRPr="00417E52" w:rsidRDefault="0096274E" w:rsidP="00417E52">
      <w:pPr>
        <w:pStyle w:val="NoSpacing"/>
        <w:jc w:val="center"/>
        <w:rPr>
          <w:rFonts w:ascii="Californian FB" w:hAnsi="Californian FB"/>
          <w:b/>
          <w:sz w:val="32"/>
          <w:szCs w:val="32"/>
        </w:rPr>
      </w:pPr>
      <w:r w:rsidRPr="00417E52">
        <w:rPr>
          <w:rFonts w:ascii="Californian FB" w:hAnsi="Californian FB"/>
          <w:b/>
          <w:sz w:val="32"/>
          <w:szCs w:val="32"/>
        </w:rPr>
        <w:t>The Brewery Tap Bar &amp; Restaurant</w:t>
      </w:r>
    </w:p>
    <w:p w:rsidR="0096274E" w:rsidRPr="00417E52" w:rsidRDefault="0096274E" w:rsidP="00417E52">
      <w:pPr>
        <w:pStyle w:val="NoSpacing"/>
        <w:jc w:val="center"/>
        <w:rPr>
          <w:rFonts w:ascii="Californian FB" w:hAnsi="Californian FB"/>
          <w:b/>
          <w:sz w:val="32"/>
          <w:szCs w:val="32"/>
        </w:rPr>
      </w:pPr>
      <w:r w:rsidRPr="00417E52">
        <w:rPr>
          <w:rFonts w:ascii="Californian FB" w:hAnsi="Californian FB"/>
          <w:b/>
          <w:sz w:val="32"/>
          <w:szCs w:val="32"/>
        </w:rPr>
        <w:t>12 Bournemouth Rd, Blandford St Mary,</w:t>
      </w:r>
    </w:p>
    <w:p w:rsidR="0096274E" w:rsidRPr="00417E52" w:rsidRDefault="0096274E" w:rsidP="00417E52">
      <w:pPr>
        <w:pStyle w:val="NoSpacing"/>
        <w:jc w:val="center"/>
        <w:rPr>
          <w:rFonts w:ascii="Californian FB" w:hAnsi="Californian FB"/>
          <w:b/>
          <w:sz w:val="32"/>
          <w:szCs w:val="32"/>
        </w:rPr>
      </w:pPr>
      <w:r w:rsidRPr="00417E52">
        <w:rPr>
          <w:rFonts w:ascii="Californian FB" w:hAnsi="Californian FB"/>
          <w:b/>
          <w:sz w:val="32"/>
          <w:szCs w:val="32"/>
        </w:rPr>
        <w:t>Blandford Forum DT11 9LT</w:t>
      </w:r>
    </w:p>
    <w:p w:rsidR="0096274E" w:rsidRPr="00417E52" w:rsidRDefault="004277EA" w:rsidP="00417E52">
      <w:pPr>
        <w:pStyle w:val="NoSpacing"/>
        <w:jc w:val="center"/>
        <w:rPr>
          <w:rFonts w:ascii="Californian FB" w:hAnsi="Californian FB"/>
          <w:b/>
          <w:sz w:val="32"/>
          <w:szCs w:val="32"/>
        </w:rPr>
      </w:pPr>
      <w:r w:rsidRPr="00417E52">
        <w:rPr>
          <w:rFonts w:ascii="Californian FB" w:hAnsi="Californian FB"/>
          <w:b/>
          <w:sz w:val="32"/>
          <w:szCs w:val="32"/>
        </w:rPr>
        <w:t>f</w:t>
      </w:r>
      <w:r w:rsidR="0096274E" w:rsidRPr="00417E52">
        <w:rPr>
          <w:rFonts w:ascii="Californian FB" w:hAnsi="Californian FB"/>
          <w:b/>
          <w:sz w:val="32"/>
          <w:szCs w:val="32"/>
        </w:rPr>
        <w:t>or refreshments and to share more memories of John.</w:t>
      </w:r>
    </w:p>
    <w:p w:rsidR="00BE6A8D" w:rsidRPr="00417E52" w:rsidRDefault="00BE6A8D" w:rsidP="00417E52">
      <w:pPr>
        <w:pStyle w:val="NoSpacing"/>
        <w:jc w:val="center"/>
        <w:rPr>
          <w:rFonts w:ascii="Californian FB" w:hAnsi="Californian FB"/>
          <w:sz w:val="32"/>
          <w:szCs w:val="32"/>
        </w:rPr>
      </w:pPr>
    </w:p>
    <w:p w:rsidR="0096274E" w:rsidRPr="00417E52" w:rsidRDefault="00036B24" w:rsidP="00417E52">
      <w:pPr>
        <w:pStyle w:val="NoSpacing"/>
        <w:jc w:val="center"/>
        <w:rPr>
          <w:rFonts w:ascii="Californian FB" w:hAnsi="Californian FB"/>
          <w:sz w:val="32"/>
          <w:szCs w:val="32"/>
        </w:rPr>
      </w:pPr>
      <w:r w:rsidRPr="00417E52">
        <w:rPr>
          <w:rFonts w:ascii="Californian FB" w:hAnsi="Californian FB"/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175846</wp:posOffset>
            </wp:positionH>
            <wp:positionV relativeFrom="paragraph">
              <wp:posOffset>238760</wp:posOffset>
            </wp:positionV>
            <wp:extent cx="6415405" cy="4055745"/>
            <wp:effectExtent l="0" t="0" r="4445" b="190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6" t="10523" r="31357" b="60807"/>
                    <a:stretch/>
                  </pic:blipFill>
                  <pic:spPr bwMode="auto">
                    <a:xfrm>
                      <a:off x="0" y="0"/>
                      <a:ext cx="6415405" cy="40557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E6A8D" w:rsidRDefault="00BE6A8D" w:rsidP="00417E52">
      <w:pPr>
        <w:pStyle w:val="NoSpacing"/>
        <w:jc w:val="center"/>
        <w:rPr>
          <w:rFonts w:ascii="Californian FB" w:hAnsi="Californian FB"/>
          <w:sz w:val="32"/>
          <w:szCs w:val="32"/>
        </w:rPr>
      </w:pPr>
    </w:p>
    <w:p w:rsidR="00036B24" w:rsidRDefault="00036B24" w:rsidP="00417E52">
      <w:pPr>
        <w:pStyle w:val="NoSpacing"/>
        <w:jc w:val="center"/>
        <w:rPr>
          <w:rFonts w:ascii="Californian FB" w:hAnsi="Californian FB"/>
          <w:sz w:val="32"/>
          <w:szCs w:val="32"/>
        </w:rPr>
      </w:pPr>
    </w:p>
    <w:p w:rsidR="00036B24" w:rsidRDefault="00036B24" w:rsidP="00417E52">
      <w:pPr>
        <w:pStyle w:val="NoSpacing"/>
        <w:jc w:val="center"/>
        <w:rPr>
          <w:rFonts w:ascii="Californian FB" w:hAnsi="Californian FB"/>
          <w:sz w:val="32"/>
          <w:szCs w:val="32"/>
        </w:rPr>
      </w:pPr>
    </w:p>
    <w:p w:rsidR="00036B24" w:rsidRDefault="00036B24" w:rsidP="00417E52">
      <w:pPr>
        <w:pStyle w:val="NoSpacing"/>
        <w:jc w:val="center"/>
        <w:rPr>
          <w:rFonts w:ascii="Californian FB" w:hAnsi="Californian FB"/>
          <w:sz w:val="32"/>
          <w:szCs w:val="32"/>
        </w:rPr>
      </w:pPr>
    </w:p>
    <w:p w:rsidR="00036B24" w:rsidRDefault="00036B24" w:rsidP="00417E52">
      <w:pPr>
        <w:pStyle w:val="NoSpacing"/>
        <w:jc w:val="center"/>
        <w:rPr>
          <w:rFonts w:ascii="Californian FB" w:hAnsi="Californian FB"/>
          <w:sz w:val="32"/>
          <w:szCs w:val="32"/>
        </w:rPr>
      </w:pPr>
    </w:p>
    <w:p w:rsidR="00036B24" w:rsidRDefault="00036B24" w:rsidP="00417E52">
      <w:pPr>
        <w:pStyle w:val="NoSpacing"/>
        <w:jc w:val="center"/>
        <w:rPr>
          <w:rFonts w:ascii="Californian FB" w:hAnsi="Californian FB"/>
          <w:sz w:val="32"/>
          <w:szCs w:val="32"/>
        </w:rPr>
      </w:pPr>
    </w:p>
    <w:p w:rsidR="00036B24" w:rsidRDefault="00036B24" w:rsidP="00417E52">
      <w:pPr>
        <w:pStyle w:val="NoSpacing"/>
        <w:jc w:val="center"/>
        <w:rPr>
          <w:rFonts w:ascii="Californian FB" w:hAnsi="Californian FB"/>
          <w:sz w:val="32"/>
          <w:szCs w:val="32"/>
        </w:rPr>
      </w:pPr>
    </w:p>
    <w:p w:rsidR="00036B24" w:rsidRDefault="00036B24" w:rsidP="00417E52">
      <w:pPr>
        <w:pStyle w:val="NoSpacing"/>
        <w:jc w:val="center"/>
        <w:rPr>
          <w:rFonts w:ascii="Californian FB" w:hAnsi="Californian FB"/>
          <w:sz w:val="32"/>
          <w:szCs w:val="32"/>
        </w:rPr>
      </w:pPr>
    </w:p>
    <w:p w:rsidR="00036B24" w:rsidRDefault="00036B24" w:rsidP="00417E52">
      <w:pPr>
        <w:pStyle w:val="NoSpacing"/>
        <w:jc w:val="center"/>
        <w:rPr>
          <w:rFonts w:ascii="Californian FB" w:hAnsi="Californian FB"/>
          <w:sz w:val="32"/>
          <w:szCs w:val="32"/>
        </w:rPr>
      </w:pPr>
    </w:p>
    <w:p w:rsidR="00036B24" w:rsidRDefault="00036B24" w:rsidP="00417E52">
      <w:pPr>
        <w:pStyle w:val="NoSpacing"/>
        <w:jc w:val="center"/>
        <w:rPr>
          <w:rFonts w:ascii="Californian FB" w:hAnsi="Californian FB"/>
          <w:sz w:val="32"/>
          <w:szCs w:val="32"/>
        </w:rPr>
      </w:pPr>
    </w:p>
    <w:p w:rsidR="00036B24" w:rsidRDefault="00036B24" w:rsidP="00417E52">
      <w:pPr>
        <w:pStyle w:val="NoSpacing"/>
        <w:jc w:val="center"/>
        <w:rPr>
          <w:rFonts w:ascii="Californian FB" w:hAnsi="Californian FB"/>
          <w:sz w:val="32"/>
          <w:szCs w:val="32"/>
        </w:rPr>
      </w:pPr>
    </w:p>
    <w:p w:rsidR="00036B24" w:rsidRDefault="00036B24" w:rsidP="00417E52">
      <w:pPr>
        <w:pStyle w:val="NoSpacing"/>
        <w:jc w:val="center"/>
        <w:rPr>
          <w:rFonts w:ascii="Californian FB" w:hAnsi="Californian FB"/>
          <w:sz w:val="32"/>
          <w:szCs w:val="32"/>
        </w:rPr>
      </w:pPr>
    </w:p>
    <w:p w:rsidR="00036B24" w:rsidRDefault="00036B24" w:rsidP="00417E52">
      <w:pPr>
        <w:pStyle w:val="NoSpacing"/>
        <w:jc w:val="center"/>
        <w:rPr>
          <w:rFonts w:ascii="Californian FB" w:hAnsi="Californian FB"/>
          <w:sz w:val="32"/>
          <w:szCs w:val="32"/>
        </w:rPr>
      </w:pPr>
    </w:p>
    <w:p w:rsidR="00036B24" w:rsidRDefault="00036B24" w:rsidP="00417E52">
      <w:pPr>
        <w:pStyle w:val="NoSpacing"/>
        <w:jc w:val="center"/>
        <w:rPr>
          <w:rFonts w:ascii="Californian FB" w:hAnsi="Californian FB"/>
          <w:sz w:val="32"/>
          <w:szCs w:val="32"/>
        </w:rPr>
      </w:pPr>
    </w:p>
    <w:p w:rsidR="00036B24" w:rsidRDefault="00036B24" w:rsidP="00417E52">
      <w:pPr>
        <w:pStyle w:val="NoSpacing"/>
        <w:jc w:val="center"/>
        <w:rPr>
          <w:rFonts w:ascii="Californian FB" w:hAnsi="Californian FB"/>
          <w:sz w:val="32"/>
          <w:szCs w:val="32"/>
        </w:rPr>
      </w:pPr>
    </w:p>
    <w:p w:rsidR="00036B24" w:rsidRDefault="00036B24" w:rsidP="00417E52">
      <w:pPr>
        <w:pStyle w:val="NoSpacing"/>
        <w:jc w:val="center"/>
        <w:rPr>
          <w:rFonts w:ascii="Californian FB" w:hAnsi="Californian FB"/>
          <w:sz w:val="32"/>
          <w:szCs w:val="32"/>
        </w:rPr>
      </w:pPr>
    </w:p>
    <w:p w:rsidR="00036B24" w:rsidRDefault="00036B24" w:rsidP="00417E52">
      <w:pPr>
        <w:pStyle w:val="NoSpacing"/>
        <w:jc w:val="center"/>
        <w:rPr>
          <w:rFonts w:ascii="Californian FB" w:hAnsi="Californian FB"/>
          <w:sz w:val="32"/>
          <w:szCs w:val="32"/>
        </w:rPr>
      </w:pPr>
    </w:p>
    <w:p w:rsidR="00036B24" w:rsidRDefault="00036B24" w:rsidP="00417E52">
      <w:pPr>
        <w:pStyle w:val="NoSpacing"/>
        <w:jc w:val="center"/>
        <w:rPr>
          <w:rFonts w:ascii="Californian FB" w:hAnsi="Californian FB"/>
          <w:sz w:val="32"/>
          <w:szCs w:val="32"/>
        </w:rPr>
      </w:pPr>
    </w:p>
    <w:p w:rsidR="00E65937" w:rsidRPr="00417E52" w:rsidRDefault="00E65937" w:rsidP="00417E52">
      <w:pPr>
        <w:pStyle w:val="NoSpacing"/>
        <w:jc w:val="center"/>
        <w:rPr>
          <w:rFonts w:ascii="Californian FB" w:hAnsi="Californian FB"/>
          <w:sz w:val="32"/>
          <w:szCs w:val="32"/>
        </w:rPr>
      </w:pPr>
    </w:p>
    <w:p w:rsidR="00E65937" w:rsidRPr="00036B24" w:rsidRDefault="00E65937" w:rsidP="00417E52">
      <w:pPr>
        <w:pStyle w:val="NoSpacing"/>
        <w:jc w:val="center"/>
        <w:rPr>
          <w:rFonts w:ascii="Californian FB" w:hAnsi="Californian FB"/>
          <w:sz w:val="36"/>
          <w:szCs w:val="32"/>
        </w:rPr>
      </w:pPr>
    </w:p>
    <w:p w:rsidR="00681FC7" w:rsidRPr="00036B24" w:rsidRDefault="00681FC7" w:rsidP="00417E52">
      <w:pPr>
        <w:pStyle w:val="NoSpacing"/>
        <w:jc w:val="center"/>
        <w:rPr>
          <w:rFonts w:ascii="Californian FB" w:hAnsi="Californian FB"/>
          <w:b/>
          <w:sz w:val="36"/>
          <w:szCs w:val="32"/>
        </w:rPr>
      </w:pPr>
      <w:r w:rsidRPr="00036B24">
        <w:rPr>
          <w:rFonts w:ascii="Californian FB" w:hAnsi="Californian FB"/>
          <w:b/>
          <w:sz w:val="36"/>
          <w:szCs w:val="32"/>
        </w:rPr>
        <w:t xml:space="preserve">Donations </w:t>
      </w:r>
      <w:r w:rsidR="0096274E" w:rsidRPr="00036B24">
        <w:rPr>
          <w:rFonts w:ascii="Californian FB" w:hAnsi="Californian FB"/>
          <w:b/>
          <w:sz w:val="36"/>
          <w:szCs w:val="32"/>
        </w:rPr>
        <w:t>in memory of John</w:t>
      </w:r>
      <w:r w:rsidRPr="00036B24">
        <w:rPr>
          <w:rFonts w:ascii="Californian FB" w:hAnsi="Californian FB"/>
          <w:b/>
          <w:sz w:val="36"/>
          <w:szCs w:val="32"/>
        </w:rPr>
        <w:t xml:space="preserve"> for</w:t>
      </w:r>
    </w:p>
    <w:p w:rsidR="00012815" w:rsidRPr="00036B24" w:rsidRDefault="00BE6A8D" w:rsidP="00417E52">
      <w:pPr>
        <w:pStyle w:val="NoSpacing"/>
        <w:jc w:val="center"/>
        <w:rPr>
          <w:rFonts w:ascii="Californian FB" w:hAnsi="Californian FB"/>
          <w:b/>
          <w:sz w:val="36"/>
          <w:szCs w:val="32"/>
        </w:rPr>
      </w:pPr>
      <w:r w:rsidRPr="00036B24">
        <w:rPr>
          <w:rFonts w:ascii="Californian FB" w:hAnsi="Californian FB"/>
          <w:b/>
          <w:sz w:val="36"/>
          <w:szCs w:val="32"/>
        </w:rPr>
        <w:t>‘</w:t>
      </w:r>
      <w:r w:rsidR="00E36E0A" w:rsidRPr="00036B24">
        <w:rPr>
          <w:rFonts w:ascii="Californian FB" w:hAnsi="Californian FB"/>
          <w:b/>
          <w:sz w:val="36"/>
          <w:szCs w:val="32"/>
        </w:rPr>
        <w:t>British Hear</w:t>
      </w:r>
      <w:r w:rsidR="0096274E" w:rsidRPr="00036B24">
        <w:rPr>
          <w:rFonts w:ascii="Californian FB" w:hAnsi="Californian FB"/>
          <w:b/>
          <w:sz w:val="36"/>
          <w:szCs w:val="32"/>
        </w:rPr>
        <w:t>t Foundation</w:t>
      </w:r>
      <w:r w:rsidRPr="00036B24">
        <w:rPr>
          <w:rFonts w:ascii="Californian FB" w:hAnsi="Californian FB"/>
          <w:b/>
          <w:sz w:val="36"/>
          <w:szCs w:val="32"/>
        </w:rPr>
        <w:t>’</w:t>
      </w:r>
    </w:p>
    <w:p w:rsidR="00681FC7" w:rsidRPr="00036B24" w:rsidRDefault="00681FC7" w:rsidP="00417E52">
      <w:pPr>
        <w:pStyle w:val="NoSpacing"/>
        <w:jc w:val="center"/>
        <w:rPr>
          <w:rFonts w:ascii="Californian FB" w:hAnsi="Californian FB"/>
          <w:b/>
          <w:sz w:val="36"/>
          <w:szCs w:val="32"/>
        </w:rPr>
      </w:pPr>
      <w:r w:rsidRPr="00036B24">
        <w:rPr>
          <w:rFonts w:ascii="Californian FB" w:hAnsi="Californian FB"/>
          <w:b/>
          <w:sz w:val="36"/>
          <w:szCs w:val="32"/>
        </w:rPr>
        <w:t>may be sent to</w:t>
      </w:r>
    </w:p>
    <w:p w:rsidR="00012815" w:rsidRPr="00036B24" w:rsidRDefault="00012815" w:rsidP="00417E52">
      <w:pPr>
        <w:pStyle w:val="NoSpacing"/>
        <w:jc w:val="center"/>
        <w:rPr>
          <w:rFonts w:ascii="Californian FB" w:hAnsi="Californian FB"/>
          <w:b/>
          <w:sz w:val="36"/>
          <w:szCs w:val="32"/>
        </w:rPr>
      </w:pPr>
      <w:r w:rsidRPr="00036B24">
        <w:rPr>
          <w:rFonts w:ascii="Californian FB" w:hAnsi="Californian FB"/>
          <w:b/>
          <w:sz w:val="36"/>
          <w:szCs w:val="32"/>
        </w:rPr>
        <w:t>Lesley Shand Funeral Service</w:t>
      </w:r>
    </w:p>
    <w:p w:rsidR="00012815" w:rsidRPr="00036B24" w:rsidRDefault="003E45FE" w:rsidP="00417E52">
      <w:pPr>
        <w:pStyle w:val="NoSpacing"/>
        <w:jc w:val="center"/>
        <w:rPr>
          <w:rFonts w:ascii="Californian FB" w:hAnsi="Californian FB"/>
          <w:b/>
          <w:sz w:val="36"/>
          <w:szCs w:val="32"/>
        </w:rPr>
      </w:pPr>
      <w:r w:rsidRPr="00036B24">
        <w:rPr>
          <w:rFonts w:ascii="Californian FB" w:hAnsi="Californian FB"/>
          <w:b/>
          <w:sz w:val="36"/>
          <w:szCs w:val="32"/>
        </w:rPr>
        <w:t>28 East Street</w:t>
      </w:r>
    </w:p>
    <w:p w:rsidR="003E45FE" w:rsidRPr="00036B24" w:rsidRDefault="003E45FE" w:rsidP="00417E52">
      <w:pPr>
        <w:pStyle w:val="NoSpacing"/>
        <w:jc w:val="center"/>
        <w:rPr>
          <w:rFonts w:ascii="Californian FB" w:hAnsi="Californian FB"/>
          <w:b/>
          <w:sz w:val="36"/>
          <w:szCs w:val="32"/>
        </w:rPr>
      </w:pPr>
      <w:r w:rsidRPr="00036B24">
        <w:rPr>
          <w:rFonts w:ascii="Californian FB" w:hAnsi="Californian FB"/>
          <w:b/>
          <w:sz w:val="36"/>
          <w:szCs w:val="32"/>
        </w:rPr>
        <w:t>Blandford</w:t>
      </w:r>
      <w:r w:rsidR="00BE6A8D" w:rsidRPr="00036B24">
        <w:rPr>
          <w:rFonts w:ascii="Californian FB" w:hAnsi="Californian FB"/>
          <w:b/>
          <w:sz w:val="36"/>
          <w:szCs w:val="32"/>
        </w:rPr>
        <w:t xml:space="preserve"> Forum</w:t>
      </w:r>
    </w:p>
    <w:p w:rsidR="00BE6A8D" w:rsidRPr="00036B24" w:rsidRDefault="00BE6A8D" w:rsidP="00417E52">
      <w:pPr>
        <w:pStyle w:val="NoSpacing"/>
        <w:jc w:val="center"/>
        <w:rPr>
          <w:rFonts w:ascii="Californian FB" w:hAnsi="Californian FB"/>
          <w:b/>
          <w:sz w:val="36"/>
          <w:szCs w:val="32"/>
        </w:rPr>
      </w:pPr>
      <w:r w:rsidRPr="00036B24">
        <w:rPr>
          <w:rFonts w:ascii="Californian FB" w:hAnsi="Californian FB"/>
          <w:b/>
          <w:sz w:val="36"/>
          <w:szCs w:val="32"/>
        </w:rPr>
        <w:t>DT11 7DR</w:t>
      </w:r>
    </w:p>
    <w:p w:rsidR="00674631" w:rsidRPr="00036B24" w:rsidRDefault="00BE6A8D" w:rsidP="00417E52">
      <w:pPr>
        <w:pStyle w:val="NoSpacing"/>
        <w:jc w:val="center"/>
        <w:rPr>
          <w:rFonts w:ascii="Californian FB" w:hAnsi="Californian FB"/>
          <w:b/>
          <w:sz w:val="36"/>
          <w:szCs w:val="32"/>
        </w:rPr>
      </w:pPr>
      <w:r w:rsidRPr="00036B24">
        <w:rPr>
          <w:rFonts w:ascii="Californian FB" w:hAnsi="Californian FB"/>
          <w:b/>
          <w:sz w:val="36"/>
          <w:szCs w:val="32"/>
        </w:rPr>
        <w:t>Tel: 01258 453425</w:t>
      </w:r>
    </w:p>
    <w:p w:rsidR="0096274E" w:rsidRPr="00036B24" w:rsidRDefault="00036B24" w:rsidP="00417E52">
      <w:pPr>
        <w:pStyle w:val="NoSpacing"/>
        <w:jc w:val="center"/>
        <w:rPr>
          <w:rFonts w:ascii="Californian FB" w:hAnsi="Californian FB"/>
          <w:b/>
          <w:sz w:val="36"/>
          <w:szCs w:val="32"/>
        </w:rPr>
      </w:pPr>
      <w:hyperlink r:id="rId9" w:history="1">
        <w:r w:rsidR="0096274E" w:rsidRPr="00036B24">
          <w:rPr>
            <w:rStyle w:val="Hyperlink"/>
            <w:rFonts w:ascii="Californian FB" w:hAnsi="Californian FB"/>
            <w:b/>
            <w:sz w:val="36"/>
            <w:szCs w:val="32"/>
          </w:rPr>
          <w:t>www.funeraldirector.co.uk/john-crossley</w:t>
        </w:r>
      </w:hyperlink>
    </w:p>
    <w:p w:rsidR="00AB4787" w:rsidRDefault="00AB4787" w:rsidP="00417E52">
      <w:pPr>
        <w:pStyle w:val="NoSpacing"/>
        <w:jc w:val="center"/>
        <w:rPr>
          <w:rFonts w:ascii="Californian FB" w:hAnsi="Californian FB"/>
          <w:sz w:val="10"/>
          <w:szCs w:val="32"/>
        </w:rPr>
      </w:pPr>
    </w:p>
    <w:p w:rsidR="00012815" w:rsidRPr="00012815" w:rsidRDefault="00012815" w:rsidP="00417E52">
      <w:pPr>
        <w:pStyle w:val="NoSpacing"/>
        <w:jc w:val="center"/>
        <w:rPr>
          <w:rFonts w:ascii="Californian FB" w:hAnsi="Californian FB"/>
          <w:sz w:val="8"/>
          <w:szCs w:val="32"/>
        </w:rPr>
      </w:pPr>
    </w:p>
    <w:p w:rsidR="00AB4787" w:rsidRPr="00012815" w:rsidRDefault="00AB4787" w:rsidP="00417E52">
      <w:pPr>
        <w:pStyle w:val="NoSpacing"/>
        <w:jc w:val="center"/>
        <w:rPr>
          <w:rFonts w:ascii="Californian FB" w:hAnsi="Californian FB"/>
          <w:sz w:val="6"/>
          <w:szCs w:val="32"/>
        </w:rPr>
      </w:pPr>
      <w:r w:rsidRPr="00012815">
        <w:rPr>
          <w:rFonts w:ascii="Californian FB" w:hAnsi="Californian FB"/>
          <w:sz w:val="6"/>
          <w:szCs w:val="32"/>
        </w:rPr>
        <w:t>© CCLI 501003</w:t>
      </w:r>
    </w:p>
    <w:sectPr w:rsidR="00AB4787" w:rsidRPr="00012815" w:rsidSect="00ED1B78">
      <w:type w:val="continuous"/>
      <w:pgSz w:w="11906" w:h="16838"/>
      <w:pgMar w:top="720" w:right="720" w:bottom="720" w:left="720" w:header="0" w:footer="0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20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fornian FB">
    <w:panose1 w:val="0207040306080B0302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970354"/>
    <w:multiLevelType w:val="hybridMultilevel"/>
    <w:tmpl w:val="D60E7CA8"/>
    <w:lvl w:ilvl="0" w:tplc="48320406">
      <w:numFmt w:val="bullet"/>
      <w:lvlText w:val="."/>
      <w:lvlJc w:val="left"/>
      <w:pPr>
        <w:tabs>
          <w:tab w:val="num" w:pos="720"/>
        </w:tabs>
        <w:ind w:left="720" w:hanging="360"/>
      </w:pPr>
      <w:rPr>
        <w:rFonts w:ascii="Symbol" w:eastAsia="Calibri" w:hAnsi="Symbol" w:cs="Times New Roman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.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.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.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.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.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B9F57CF"/>
    <w:multiLevelType w:val="hybridMultilevel"/>
    <w:tmpl w:val="2B7ECD04"/>
    <w:lvl w:ilvl="0" w:tplc="08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BA6636A"/>
    <w:multiLevelType w:val="hybridMultilevel"/>
    <w:tmpl w:val="17545094"/>
    <w:lvl w:ilvl="0" w:tplc="903251B6">
      <w:start w:val="1"/>
      <w:numFmt w:val="decimal"/>
      <w:lvlText w:val="%1."/>
      <w:lvlJc w:val="left"/>
      <w:pPr>
        <w:ind w:left="720" w:hanging="360"/>
      </w:pPr>
      <w:rPr>
        <w:rFonts w:ascii="Georgia" w:hAnsi="Georgia" w:hint="default"/>
        <w:sz w:val="23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4C63C2C"/>
    <w:multiLevelType w:val="hybridMultilevel"/>
    <w:tmpl w:val="A7B8DB08"/>
    <w:lvl w:ilvl="0" w:tplc="1E6EEBE8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69925D8B"/>
    <w:multiLevelType w:val="hybridMultilevel"/>
    <w:tmpl w:val="D8BAD866"/>
    <w:lvl w:ilvl="0" w:tplc="ABF6A7BE">
      <w:start w:val="1"/>
      <w:numFmt w:val="decimal"/>
      <w:lvlText w:val="%1."/>
      <w:lvlJc w:val="left"/>
      <w:pPr>
        <w:ind w:left="1080" w:hanging="360"/>
      </w:pPr>
      <w:rPr>
        <w:rFonts w:ascii="Georgia" w:hAnsi="Georgia" w:hint="default"/>
        <w:sz w:val="23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7EB94ABF"/>
    <w:multiLevelType w:val="hybridMultilevel"/>
    <w:tmpl w:val="FE06D76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4"/>
  </w:num>
  <w:num w:numId="3">
    <w:abstractNumId w:val="5"/>
  </w:num>
  <w:num w:numId="4">
    <w:abstractNumId w:val="1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1"/>
  <w:proofState w:spelling="clean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C5B90"/>
    <w:rsid w:val="00003A41"/>
    <w:rsid w:val="00011C47"/>
    <w:rsid w:val="00012815"/>
    <w:rsid w:val="0001415F"/>
    <w:rsid w:val="00023FB2"/>
    <w:rsid w:val="00035428"/>
    <w:rsid w:val="00036B24"/>
    <w:rsid w:val="00052C15"/>
    <w:rsid w:val="0005636A"/>
    <w:rsid w:val="0007057A"/>
    <w:rsid w:val="00071DB2"/>
    <w:rsid w:val="00073CAD"/>
    <w:rsid w:val="000810A8"/>
    <w:rsid w:val="0008607C"/>
    <w:rsid w:val="0008625E"/>
    <w:rsid w:val="0008656A"/>
    <w:rsid w:val="000873CA"/>
    <w:rsid w:val="00093346"/>
    <w:rsid w:val="0009426A"/>
    <w:rsid w:val="00094CA5"/>
    <w:rsid w:val="00096AC2"/>
    <w:rsid w:val="000A018D"/>
    <w:rsid w:val="000A1FE0"/>
    <w:rsid w:val="000A259B"/>
    <w:rsid w:val="000A3957"/>
    <w:rsid w:val="000C480D"/>
    <w:rsid w:val="000C4A6E"/>
    <w:rsid w:val="000C5336"/>
    <w:rsid w:val="000C5444"/>
    <w:rsid w:val="000C7AFD"/>
    <w:rsid w:val="000D2896"/>
    <w:rsid w:val="000D3C6A"/>
    <w:rsid w:val="000E260A"/>
    <w:rsid w:val="000E3FB3"/>
    <w:rsid w:val="000E5564"/>
    <w:rsid w:val="000E6C7A"/>
    <w:rsid w:val="000F01EE"/>
    <w:rsid w:val="000F1FB5"/>
    <w:rsid w:val="000F249B"/>
    <w:rsid w:val="000F67B1"/>
    <w:rsid w:val="000F7A58"/>
    <w:rsid w:val="00100AA4"/>
    <w:rsid w:val="00111816"/>
    <w:rsid w:val="00114D10"/>
    <w:rsid w:val="00121ACD"/>
    <w:rsid w:val="00124C39"/>
    <w:rsid w:val="0014086D"/>
    <w:rsid w:val="001428FA"/>
    <w:rsid w:val="001448E6"/>
    <w:rsid w:val="00145518"/>
    <w:rsid w:val="00156B26"/>
    <w:rsid w:val="00166EA4"/>
    <w:rsid w:val="001672C7"/>
    <w:rsid w:val="0017541A"/>
    <w:rsid w:val="0017702C"/>
    <w:rsid w:val="00190A3D"/>
    <w:rsid w:val="00195FAD"/>
    <w:rsid w:val="001A0D5E"/>
    <w:rsid w:val="001A15EE"/>
    <w:rsid w:val="001A269E"/>
    <w:rsid w:val="001A3229"/>
    <w:rsid w:val="001A53C8"/>
    <w:rsid w:val="001A5654"/>
    <w:rsid w:val="001C0FA7"/>
    <w:rsid w:val="001E0D11"/>
    <w:rsid w:val="001E175D"/>
    <w:rsid w:val="001E2BFD"/>
    <w:rsid w:val="001E34F9"/>
    <w:rsid w:val="001F4EB2"/>
    <w:rsid w:val="001F758A"/>
    <w:rsid w:val="00200BC4"/>
    <w:rsid w:val="00204085"/>
    <w:rsid w:val="002073FD"/>
    <w:rsid w:val="00214211"/>
    <w:rsid w:val="002146DB"/>
    <w:rsid w:val="002155B5"/>
    <w:rsid w:val="00216A95"/>
    <w:rsid w:val="0021711C"/>
    <w:rsid w:val="00221F6C"/>
    <w:rsid w:val="00222ADA"/>
    <w:rsid w:val="00222B31"/>
    <w:rsid w:val="00222E14"/>
    <w:rsid w:val="00227177"/>
    <w:rsid w:val="00231D81"/>
    <w:rsid w:val="002332A9"/>
    <w:rsid w:val="00242887"/>
    <w:rsid w:val="002462D5"/>
    <w:rsid w:val="002472F5"/>
    <w:rsid w:val="002475B6"/>
    <w:rsid w:val="00257AE6"/>
    <w:rsid w:val="00264341"/>
    <w:rsid w:val="00265FCB"/>
    <w:rsid w:val="00272623"/>
    <w:rsid w:val="00282573"/>
    <w:rsid w:val="002825DB"/>
    <w:rsid w:val="002A1D14"/>
    <w:rsid w:val="002A2533"/>
    <w:rsid w:val="002B1716"/>
    <w:rsid w:val="002C1D3C"/>
    <w:rsid w:val="002C6A35"/>
    <w:rsid w:val="002C72D6"/>
    <w:rsid w:val="002D16B6"/>
    <w:rsid w:val="002F50CB"/>
    <w:rsid w:val="002F5F15"/>
    <w:rsid w:val="002F73B0"/>
    <w:rsid w:val="00307ABC"/>
    <w:rsid w:val="00311FA0"/>
    <w:rsid w:val="00313B12"/>
    <w:rsid w:val="00317155"/>
    <w:rsid w:val="00317E26"/>
    <w:rsid w:val="00325533"/>
    <w:rsid w:val="0034205B"/>
    <w:rsid w:val="00344B16"/>
    <w:rsid w:val="00345A0A"/>
    <w:rsid w:val="00350413"/>
    <w:rsid w:val="00353DD1"/>
    <w:rsid w:val="00363E34"/>
    <w:rsid w:val="003655BB"/>
    <w:rsid w:val="00380DD5"/>
    <w:rsid w:val="0038208E"/>
    <w:rsid w:val="003934A8"/>
    <w:rsid w:val="003951E2"/>
    <w:rsid w:val="00396AD9"/>
    <w:rsid w:val="00396BCA"/>
    <w:rsid w:val="003B130F"/>
    <w:rsid w:val="003B3870"/>
    <w:rsid w:val="003B5B47"/>
    <w:rsid w:val="003B7DAD"/>
    <w:rsid w:val="003C5581"/>
    <w:rsid w:val="003D2032"/>
    <w:rsid w:val="003D2EBD"/>
    <w:rsid w:val="003D50DD"/>
    <w:rsid w:val="003D7762"/>
    <w:rsid w:val="003D7F7D"/>
    <w:rsid w:val="003E45FE"/>
    <w:rsid w:val="004010AA"/>
    <w:rsid w:val="00401A5C"/>
    <w:rsid w:val="00412AEE"/>
    <w:rsid w:val="00417E52"/>
    <w:rsid w:val="00420026"/>
    <w:rsid w:val="00423BFA"/>
    <w:rsid w:val="004277EA"/>
    <w:rsid w:val="004356EB"/>
    <w:rsid w:val="00440D3D"/>
    <w:rsid w:val="00445AA3"/>
    <w:rsid w:val="00453B05"/>
    <w:rsid w:val="00456148"/>
    <w:rsid w:val="00457A01"/>
    <w:rsid w:val="004625B4"/>
    <w:rsid w:val="00467589"/>
    <w:rsid w:val="00470E90"/>
    <w:rsid w:val="00471538"/>
    <w:rsid w:val="004725E9"/>
    <w:rsid w:val="004770E5"/>
    <w:rsid w:val="00483F4B"/>
    <w:rsid w:val="0048490E"/>
    <w:rsid w:val="00490AC5"/>
    <w:rsid w:val="004B003B"/>
    <w:rsid w:val="004E0D18"/>
    <w:rsid w:val="004E5660"/>
    <w:rsid w:val="004F4F54"/>
    <w:rsid w:val="004F57DB"/>
    <w:rsid w:val="00513141"/>
    <w:rsid w:val="00515CAB"/>
    <w:rsid w:val="00520167"/>
    <w:rsid w:val="0052644C"/>
    <w:rsid w:val="005341F0"/>
    <w:rsid w:val="00547424"/>
    <w:rsid w:val="005545C0"/>
    <w:rsid w:val="00576603"/>
    <w:rsid w:val="00580DB7"/>
    <w:rsid w:val="0058124F"/>
    <w:rsid w:val="0058273A"/>
    <w:rsid w:val="00583151"/>
    <w:rsid w:val="0058345D"/>
    <w:rsid w:val="00591580"/>
    <w:rsid w:val="0059701E"/>
    <w:rsid w:val="00597220"/>
    <w:rsid w:val="005A0454"/>
    <w:rsid w:val="005A2331"/>
    <w:rsid w:val="005A7D9B"/>
    <w:rsid w:val="005B0538"/>
    <w:rsid w:val="005B109F"/>
    <w:rsid w:val="005B1CD6"/>
    <w:rsid w:val="005B285D"/>
    <w:rsid w:val="005B6062"/>
    <w:rsid w:val="005B71DD"/>
    <w:rsid w:val="005C248E"/>
    <w:rsid w:val="005C6E19"/>
    <w:rsid w:val="005D5BE4"/>
    <w:rsid w:val="005E247A"/>
    <w:rsid w:val="005F0FFC"/>
    <w:rsid w:val="005F3E77"/>
    <w:rsid w:val="005F427A"/>
    <w:rsid w:val="00600BC5"/>
    <w:rsid w:val="00602E0E"/>
    <w:rsid w:val="00607DF7"/>
    <w:rsid w:val="00610CD1"/>
    <w:rsid w:val="00611A4E"/>
    <w:rsid w:val="00615306"/>
    <w:rsid w:val="00624045"/>
    <w:rsid w:val="006256F2"/>
    <w:rsid w:val="0062667F"/>
    <w:rsid w:val="00626B1E"/>
    <w:rsid w:val="006348A3"/>
    <w:rsid w:val="00650521"/>
    <w:rsid w:val="00655C7C"/>
    <w:rsid w:val="0066229A"/>
    <w:rsid w:val="00663A62"/>
    <w:rsid w:val="00665FED"/>
    <w:rsid w:val="006676F9"/>
    <w:rsid w:val="00672AB8"/>
    <w:rsid w:val="00672F8E"/>
    <w:rsid w:val="00673FB6"/>
    <w:rsid w:val="00674631"/>
    <w:rsid w:val="006750E5"/>
    <w:rsid w:val="006769B0"/>
    <w:rsid w:val="00681FC7"/>
    <w:rsid w:val="0068565A"/>
    <w:rsid w:val="00693FD9"/>
    <w:rsid w:val="00696C9D"/>
    <w:rsid w:val="006A455F"/>
    <w:rsid w:val="006B206C"/>
    <w:rsid w:val="006B4897"/>
    <w:rsid w:val="006C0351"/>
    <w:rsid w:val="006C5E8A"/>
    <w:rsid w:val="006D075F"/>
    <w:rsid w:val="006D0BC8"/>
    <w:rsid w:val="006D5496"/>
    <w:rsid w:val="006D7C7A"/>
    <w:rsid w:val="006E0C7E"/>
    <w:rsid w:val="006E597E"/>
    <w:rsid w:val="006E6ACE"/>
    <w:rsid w:val="006F1496"/>
    <w:rsid w:val="006F29B4"/>
    <w:rsid w:val="006F3AA7"/>
    <w:rsid w:val="006F4529"/>
    <w:rsid w:val="006F7871"/>
    <w:rsid w:val="00700E6A"/>
    <w:rsid w:val="00702923"/>
    <w:rsid w:val="007041D0"/>
    <w:rsid w:val="0071082E"/>
    <w:rsid w:val="0071376E"/>
    <w:rsid w:val="00717570"/>
    <w:rsid w:val="0072260C"/>
    <w:rsid w:val="00730605"/>
    <w:rsid w:val="00737208"/>
    <w:rsid w:val="00737941"/>
    <w:rsid w:val="00740205"/>
    <w:rsid w:val="007425B2"/>
    <w:rsid w:val="00743FB9"/>
    <w:rsid w:val="00746E5C"/>
    <w:rsid w:val="0074724F"/>
    <w:rsid w:val="00750E17"/>
    <w:rsid w:val="007529BD"/>
    <w:rsid w:val="00753324"/>
    <w:rsid w:val="00753C71"/>
    <w:rsid w:val="0076175D"/>
    <w:rsid w:val="00767DB9"/>
    <w:rsid w:val="00772855"/>
    <w:rsid w:val="00780C2F"/>
    <w:rsid w:val="0078106C"/>
    <w:rsid w:val="00784F88"/>
    <w:rsid w:val="00791680"/>
    <w:rsid w:val="00791C7E"/>
    <w:rsid w:val="00797799"/>
    <w:rsid w:val="007A28C7"/>
    <w:rsid w:val="007A30A2"/>
    <w:rsid w:val="007A6CB5"/>
    <w:rsid w:val="007B0890"/>
    <w:rsid w:val="007B169D"/>
    <w:rsid w:val="007D0DE9"/>
    <w:rsid w:val="007D4572"/>
    <w:rsid w:val="007D7D53"/>
    <w:rsid w:val="007F6F69"/>
    <w:rsid w:val="007F72B5"/>
    <w:rsid w:val="00801546"/>
    <w:rsid w:val="008022A7"/>
    <w:rsid w:val="00813A57"/>
    <w:rsid w:val="008269D5"/>
    <w:rsid w:val="008366B1"/>
    <w:rsid w:val="008440E9"/>
    <w:rsid w:val="00845268"/>
    <w:rsid w:val="0084610F"/>
    <w:rsid w:val="00850B66"/>
    <w:rsid w:val="00850DFC"/>
    <w:rsid w:val="00853382"/>
    <w:rsid w:val="00853AB6"/>
    <w:rsid w:val="00853EF0"/>
    <w:rsid w:val="00860473"/>
    <w:rsid w:val="00861630"/>
    <w:rsid w:val="00861A09"/>
    <w:rsid w:val="00863F66"/>
    <w:rsid w:val="00866334"/>
    <w:rsid w:val="00866485"/>
    <w:rsid w:val="00866844"/>
    <w:rsid w:val="0086736F"/>
    <w:rsid w:val="008705CF"/>
    <w:rsid w:val="00884014"/>
    <w:rsid w:val="00891233"/>
    <w:rsid w:val="00895177"/>
    <w:rsid w:val="00896FE7"/>
    <w:rsid w:val="008A4375"/>
    <w:rsid w:val="008A55D4"/>
    <w:rsid w:val="008C125D"/>
    <w:rsid w:val="008C1882"/>
    <w:rsid w:val="008C4CF9"/>
    <w:rsid w:val="008C616E"/>
    <w:rsid w:val="008D0273"/>
    <w:rsid w:val="008D04F6"/>
    <w:rsid w:val="008D293B"/>
    <w:rsid w:val="008D4390"/>
    <w:rsid w:val="008D630F"/>
    <w:rsid w:val="008D64D3"/>
    <w:rsid w:val="008D6FF5"/>
    <w:rsid w:val="008E57E3"/>
    <w:rsid w:val="008E7239"/>
    <w:rsid w:val="008F04F5"/>
    <w:rsid w:val="008F4257"/>
    <w:rsid w:val="00914514"/>
    <w:rsid w:val="009203DC"/>
    <w:rsid w:val="00921EDC"/>
    <w:rsid w:val="00924140"/>
    <w:rsid w:val="00925D59"/>
    <w:rsid w:val="00940B5D"/>
    <w:rsid w:val="00942B22"/>
    <w:rsid w:val="00951CC8"/>
    <w:rsid w:val="009549EB"/>
    <w:rsid w:val="00960482"/>
    <w:rsid w:val="00960F14"/>
    <w:rsid w:val="0096274E"/>
    <w:rsid w:val="00963F32"/>
    <w:rsid w:val="00973719"/>
    <w:rsid w:val="00981730"/>
    <w:rsid w:val="0098207D"/>
    <w:rsid w:val="009B0855"/>
    <w:rsid w:val="009D4014"/>
    <w:rsid w:val="009D51D1"/>
    <w:rsid w:val="009D5F32"/>
    <w:rsid w:val="009E13BB"/>
    <w:rsid w:val="009E1432"/>
    <w:rsid w:val="009E34CE"/>
    <w:rsid w:val="009E503D"/>
    <w:rsid w:val="009F3563"/>
    <w:rsid w:val="009F5423"/>
    <w:rsid w:val="00A016FA"/>
    <w:rsid w:val="00A0522B"/>
    <w:rsid w:val="00A10875"/>
    <w:rsid w:val="00A17722"/>
    <w:rsid w:val="00A179FA"/>
    <w:rsid w:val="00A25E6E"/>
    <w:rsid w:val="00A321E8"/>
    <w:rsid w:val="00A353C5"/>
    <w:rsid w:val="00A3654E"/>
    <w:rsid w:val="00A53D88"/>
    <w:rsid w:val="00A55C91"/>
    <w:rsid w:val="00A5782A"/>
    <w:rsid w:val="00A650AF"/>
    <w:rsid w:val="00A71BA2"/>
    <w:rsid w:val="00A751B3"/>
    <w:rsid w:val="00A83224"/>
    <w:rsid w:val="00A8358D"/>
    <w:rsid w:val="00A923B5"/>
    <w:rsid w:val="00A976CA"/>
    <w:rsid w:val="00AA1101"/>
    <w:rsid w:val="00AA5489"/>
    <w:rsid w:val="00AB17FB"/>
    <w:rsid w:val="00AB4787"/>
    <w:rsid w:val="00AB4D5C"/>
    <w:rsid w:val="00AB697B"/>
    <w:rsid w:val="00AC0450"/>
    <w:rsid w:val="00AC2226"/>
    <w:rsid w:val="00AC5B90"/>
    <w:rsid w:val="00AC6339"/>
    <w:rsid w:val="00AD29B1"/>
    <w:rsid w:val="00AF082E"/>
    <w:rsid w:val="00AF129B"/>
    <w:rsid w:val="00AF3896"/>
    <w:rsid w:val="00AF3B67"/>
    <w:rsid w:val="00B10777"/>
    <w:rsid w:val="00B113C2"/>
    <w:rsid w:val="00B17698"/>
    <w:rsid w:val="00B21B55"/>
    <w:rsid w:val="00B24C68"/>
    <w:rsid w:val="00B26FBE"/>
    <w:rsid w:val="00B279A7"/>
    <w:rsid w:val="00B3056D"/>
    <w:rsid w:val="00B35733"/>
    <w:rsid w:val="00B42851"/>
    <w:rsid w:val="00B43744"/>
    <w:rsid w:val="00B46AA9"/>
    <w:rsid w:val="00B50934"/>
    <w:rsid w:val="00B5642C"/>
    <w:rsid w:val="00B61165"/>
    <w:rsid w:val="00B636BA"/>
    <w:rsid w:val="00B63B48"/>
    <w:rsid w:val="00B70806"/>
    <w:rsid w:val="00B715B2"/>
    <w:rsid w:val="00B812D1"/>
    <w:rsid w:val="00B81F44"/>
    <w:rsid w:val="00B82F5D"/>
    <w:rsid w:val="00B92732"/>
    <w:rsid w:val="00B974B1"/>
    <w:rsid w:val="00BA0E5C"/>
    <w:rsid w:val="00BA1E8B"/>
    <w:rsid w:val="00BA7056"/>
    <w:rsid w:val="00BC3BFE"/>
    <w:rsid w:val="00BC4C6C"/>
    <w:rsid w:val="00BD1445"/>
    <w:rsid w:val="00BD20F0"/>
    <w:rsid w:val="00BD2E15"/>
    <w:rsid w:val="00BD52EE"/>
    <w:rsid w:val="00BD5DC8"/>
    <w:rsid w:val="00BD615D"/>
    <w:rsid w:val="00BE0C90"/>
    <w:rsid w:val="00BE4366"/>
    <w:rsid w:val="00BE6A8D"/>
    <w:rsid w:val="00BF2C70"/>
    <w:rsid w:val="00BF413A"/>
    <w:rsid w:val="00BF4898"/>
    <w:rsid w:val="00BF62BA"/>
    <w:rsid w:val="00C00CF5"/>
    <w:rsid w:val="00C02B24"/>
    <w:rsid w:val="00C03D65"/>
    <w:rsid w:val="00C046A0"/>
    <w:rsid w:val="00C05260"/>
    <w:rsid w:val="00C05CEC"/>
    <w:rsid w:val="00C103AE"/>
    <w:rsid w:val="00C16ABC"/>
    <w:rsid w:val="00C20D8E"/>
    <w:rsid w:val="00C25928"/>
    <w:rsid w:val="00C26A4E"/>
    <w:rsid w:val="00C26C95"/>
    <w:rsid w:val="00C26FEB"/>
    <w:rsid w:val="00C27F71"/>
    <w:rsid w:val="00C3396E"/>
    <w:rsid w:val="00C42836"/>
    <w:rsid w:val="00C42AB9"/>
    <w:rsid w:val="00C43CFA"/>
    <w:rsid w:val="00C45D5C"/>
    <w:rsid w:val="00C4652C"/>
    <w:rsid w:val="00C63B19"/>
    <w:rsid w:val="00C717DD"/>
    <w:rsid w:val="00C766F1"/>
    <w:rsid w:val="00C83F10"/>
    <w:rsid w:val="00C92406"/>
    <w:rsid w:val="00C93FC8"/>
    <w:rsid w:val="00C9420A"/>
    <w:rsid w:val="00C9776E"/>
    <w:rsid w:val="00CA1676"/>
    <w:rsid w:val="00CA3CE7"/>
    <w:rsid w:val="00CA49CD"/>
    <w:rsid w:val="00CA4E62"/>
    <w:rsid w:val="00CA64EB"/>
    <w:rsid w:val="00CA6E76"/>
    <w:rsid w:val="00CA7902"/>
    <w:rsid w:val="00CC3FCA"/>
    <w:rsid w:val="00CC62AB"/>
    <w:rsid w:val="00CC7572"/>
    <w:rsid w:val="00CD2E02"/>
    <w:rsid w:val="00CD6321"/>
    <w:rsid w:val="00CE279E"/>
    <w:rsid w:val="00CE330E"/>
    <w:rsid w:val="00CF0154"/>
    <w:rsid w:val="00CF0A44"/>
    <w:rsid w:val="00CF0DC6"/>
    <w:rsid w:val="00CF419E"/>
    <w:rsid w:val="00CF58D0"/>
    <w:rsid w:val="00CF64C5"/>
    <w:rsid w:val="00D02647"/>
    <w:rsid w:val="00D033DD"/>
    <w:rsid w:val="00D056E9"/>
    <w:rsid w:val="00D06F1A"/>
    <w:rsid w:val="00D23246"/>
    <w:rsid w:val="00D259E3"/>
    <w:rsid w:val="00D36952"/>
    <w:rsid w:val="00D36AC9"/>
    <w:rsid w:val="00D404CC"/>
    <w:rsid w:val="00D431CC"/>
    <w:rsid w:val="00D43BA4"/>
    <w:rsid w:val="00D47D8F"/>
    <w:rsid w:val="00D55A8E"/>
    <w:rsid w:val="00D608C8"/>
    <w:rsid w:val="00D6412C"/>
    <w:rsid w:val="00D70BA2"/>
    <w:rsid w:val="00D72437"/>
    <w:rsid w:val="00D73CFD"/>
    <w:rsid w:val="00D77FF6"/>
    <w:rsid w:val="00D87A13"/>
    <w:rsid w:val="00D93343"/>
    <w:rsid w:val="00D95C3B"/>
    <w:rsid w:val="00D977AC"/>
    <w:rsid w:val="00DC1F52"/>
    <w:rsid w:val="00DC533A"/>
    <w:rsid w:val="00DC5E82"/>
    <w:rsid w:val="00DD2283"/>
    <w:rsid w:val="00DD2730"/>
    <w:rsid w:val="00DD464E"/>
    <w:rsid w:val="00DD49B8"/>
    <w:rsid w:val="00DD6CCD"/>
    <w:rsid w:val="00DE20D4"/>
    <w:rsid w:val="00DF2FC3"/>
    <w:rsid w:val="00DF3035"/>
    <w:rsid w:val="00DF6202"/>
    <w:rsid w:val="00DF7881"/>
    <w:rsid w:val="00E02AA7"/>
    <w:rsid w:val="00E0526D"/>
    <w:rsid w:val="00E062C1"/>
    <w:rsid w:val="00E10C2B"/>
    <w:rsid w:val="00E14CBD"/>
    <w:rsid w:val="00E15279"/>
    <w:rsid w:val="00E16177"/>
    <w:rsid w:val="00E2166F"/>
    <w:rsid w:val="00E217E5"/>
    <w:rsid w:val="00E23C02"/>
    <w:rsid w:val="00E23FBA"/>
    <w:rsid w:val="00E273E0"/>
    <w:rsid w:val="00E3399B"/>
    <w:rsid w:val="00E36E0A"/>
    <w:rsid w:val="00E40226"/>
    <w:rsid w:val="00E46FDB"/>
    <w:rsid w:val="00E51A74"/>
    <w:rsid w:val="00E5382E"/>
    <w:rsid w:val="00E57549"/>
    <w:rsid w:val="00E65937"/>
    <w:rsid w:val="00E668EA"/>
    <w:rsid w:val="00E71E60"/>
    <w:rsid w:val="00E74CB7"/>
    <w:rsid w:val="00E7564F"/>
    <w:rsid w:val="00E76126"/>
    <w:rsid w:val="00E76B51"/>
    <w:rsid w:val="00E76D6E"/>
    <w:rsid w:val="00E77A6D"/>
    <w:rsid w:val="00E8264B"/>
    <w:rsid w:val="00E94E40"/>
    <w:rsid w:val="00EA2B73"/>
    <w:rsid w:val="00EA42BE"/>
    <w:rsid w:val="00EA5317"/>
    <w:rsid w:val="00EB3A1C"/>
    <w:rsid w:val="00EC1C69"/>
    <w:rsid w:val="00EC49A4"/>
    <w:rsid w:val="00ED1B78"/>
    <w:rsid w:val="00ED4C90"/>
    <w:rsid w:val="00ED5579"/>
    <w:rsid w:val="00EE072C"/>
    <w:rsid w:val="00EE0E40"/>
    <w:rsid w:val="00EE49B0"/>
    <w:rsid w:val="00EE4B32"/>
    <w:rsid w:val="00EF1608"/>
    <w:rsid w:val="00F020F5"/>
    <w:rsid w:val="00F02268"/>
    <w:rsid w:val="00F07F7F"/>
    <w:rsid w:val="00F2798B"/>
    <w:rsid w:val="00F30856"/>
    <w:rsid w:val="00F360B7"/>
    <w:rsid w:val="00F36970"/>
    <w:rsid w:val="00F61961"/>
    <w:rsid w:val="00F64119"/>
    <w:rsid w:val="00F70990"/>
    <w:rsid w:val="00F75A7E"/>
    <w:rsid w:val="00F76798"/>
    <w:rsid w:val="00F769BD"/>
    <w:rsid w:val="00F77E8E"/>
    <w:rsid w:val="00F837F1"/>
    <w:rsid w:val="00F92285"/>
    <w:rsid w:val="00F948FD"/>
    <w:rsid w:val="00FB0426"/>
    <w:rsid w:val="00FB062F"/>
    <w:rsid w:val="00FB1A11"/>
    <w:rsid w:val="00FC46D5"/>
    <w:rsid w:val="00FD7106"/>
    <w:rsid w:val="00FE2F6E"/>
    <w:rsid w:val="00FE761A"/>
    <w:rsid w:val="00FF73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52245B9-AE72-48A1-B6EB-2037E2715A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</w:rPr>
  </w:style>
  <w:style w:type="paragraph" w:styleId="Heading1">
    <w:name w:val="heading 1"/>
    <w:basedOn w:val="Normal"/>
    <w:next w:val="Normal"/>
    <w:qFormat/>
    <w:pPr>
      <w:keepNext/>
      <w:ind w:left="360" w:right="310"/>
      <w:jc w:val="center"/>
      <w:outlineLvl w:val="0"/>
    </w:pPr>
    <w:rPr>
      <w:b/>
      <w:sz w:val="22"/>
    </w:rPr>
  </w:style>
  <w:style w:type="paragraph" w:styleId="Heading2">
    <w:name w:val="heading 2"/>
    <w:basedOn w:val="Normal"/>
    <w:next w:val="Normal"/>
    <w:qFormat/>
    <w:pPr>
      <w:keepNext/>
      <w:jc w:val="center"/>
      <w:outlineLvl w:val="1"/>
    </w:pPr>
    <w:rPr>
      <w:b/>
      <w:sz w:val="22"/>
    </w:rPr>
  </w:style>
  <w:style w:type="paragraph" w:styleId="Heading3">
    <w:name w:val="heading 3"/>
    <w:basedOn w:val="Normal"/>
    <w:next w:val="Normal"/>
    <w:qFormat/>
    <w:pPr>
      <w:keepNext/>
      <w:jc w:val="center"/>
      <w:outlineLvl w:val="2"/>
    </w:pPr>
    <w:rPr>
      <w:b/>
      <w:color w:val="000000"/>
      <w:sz w:val="22"/>
      <w:u w:val="single"/>
    </w:rPr>
  </w:style>
  <w:style w:type="paragraph" w:styleId="Heading4">
    <w:name w:val="heading 4"/>
    <w:basedOn w:val="Normal"/>
    <w:next w:val="Normal"/>
    <w:qFormat/>
    <w:pPr>
      <w:keepNext/>
      <w:jc w:val="center"/>
      <w:outlineLvl w:val="3"/>
    </w:pPr>
    <w:rPr>
      <w:rFonts w:ascii="Garamond" w:hAnsi="Garamond"/>
      <w:spacing w:val="70"/>
      <w:sz w:val="32"/>
    </w:rPr>
  </w:style>
  <w:style w:type="paragraph" w:styleId="Heading5">
    <w:name w:val="heading 5"/>
    <w:basedOn w:val="Normal"/>
    <w:next w:val="Normal"/>
    <w:qFormat/>
    <w:pPr>
      <w:keepNext/>
      <w:ind w:left="1418"/>
      <w:jc w:val="center"/>
      <w:outlineLvl w:val="4"/>
    </w:pPr>
    <w:rPr>
      <w:b/>
      <w:color w:val="000000"/>
      <w:sz w:val="22"/>
    </w:rPr>
  </w:style>
  <w:style w:type="paragraph" w:styleId="Heading6">
    <w:name w:val="heading 6"/>
    <w:basedOn w:val="Normal"/>
    <w:next w:val="Normal"/>
    <w:qFormat/>
    <w:pPr>
      <w:keepNext/>
      <w:jc w:val="center"/>
      <w:outlineLvl w:val="5"/>
    </w:pPr>
    <w:rPr>
      <w:rFonts w:ascii="Garamond" w:hAnsi="Garamond"/>
      <w:b/>
      <w:sz w:val="32"/>
    </w:rPr>
  </w:style>
  <w:style w:type="paragraph" w:styleId="Heading7">
    <w:name w:val="heading 7"/>
    <w:basedOn w:val="Normal"/>
    <w:next w:val="Normal"/>
    <w:qFormat/>
    <w:pPr>
      <w:keepNext/>
      <w:ind w:left="3969"/>
      <w:jc w:val="both"/>
      <w:outlineLvl w:val="6"/>
    </w:pPr>
    <w:rPr>
      <w:rFonts w:ascii="Garamond" w:hAnsi="Garamond"/>
      <w:sz w:val="32"/>
    </w:rPr>
  </w:style>
  <w:style w:type="paragraph" w:styleId="Heading8">
    <w:name w:val="heading 8"/>
    <w:basedOn w:val="Normal"/>
    <w:next w:val="Normal"/>
    <w:qFormat/>
    <w:pPr>
      <w:keepNext/>
      <w:jc w:val="center"/>
      <w:outlineLvl w:val="7"/>
    </w:pPr>
    <w:rPr>
      <w:b/>
      <w:spacing w:val="30"/>
    </w:rPr>
  </w:style>
  <w:style w:type="paragraph" w:styleId="Heading9">
    <w:name w:val="heading 9"/>
    <w:basedOn w:val="Normal"/>
    <w:next w:val="Normal"/>
    <w:qFormat/>
    <w:pPr>
      <w:keepNext/>
      <w:jc w:val="center"/>
      <w:outlineLvl w:val="8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vlnormal">
    <w:name w:val="vlnormal"/>
    <w:pPr>
      <w:autoSpaceDE w:val="0"/>
      <w:autoSpaceDN w:val="0"/>
      <w:adjustRightInd w:val="0"/>
      <w:spacing w:before="120"/>
    </w:pPr>
    <w:rPr>
      <w:rFonts w:ascii="Gill Sans MT" w:hAnsi="Gill Sans MT"/>
      <w:sz w:val="24"/>
    </w:rPr>
  </w:style>
  <w:style w:type="character" w:customStyle="1" w:styleId="vlchall">
    <w:name w:val="vlchall"/>
    <w:rPr>
      <w:rFonts w:ascii="Gill Sans MT" w:hAnsi="Gill Sans MT" w:cs="Courier New"/>
      <w:b/>
      <w:bCs/>
    </w:rPr>
  </w:style>
  <w:style w:type="paragraph" w:styleId="CommentText">
    <w:name w:val="annotation text"/>
    <w:basedOn w:val="Normal"/>
    <w:semiHidden/>
    <w:rPr>
      <w:sz w:val="20"/>
    </w:rPr>
  </w:style>
  <w:style w:type="paragraph" w:styleId="BodyText">
    <w:name w:val="Body Text"/>
    <w:basedOn w:val="Normal"/>
    <w:semiHidden/>
    <w:pPr>
      <w:jc w:val="center"/>
    </w:pPr>
  </w:style>
  <w:style w:type="paragraph" w:customStyle="1" w:styleId="vlall">
    <w:name w:val="vlall"/>
    <w:basedOn w:val="vlnormal"/>
    <w:rPr>
      <w:b/>
    </w:rPr>
  </w:style>
  <w:style w:type="character" w:customStyle="1" w:styleId="vlchindent">
    <w:name w:val="vlchindent"/>
    <w:rPr>
      <w:rFonts w:ascii="Gill Sans MT" w:hAnsi="Gill Sans MT" w:cs="Courier New"/>
    </w:rPr>
  </w:style>
  <w:style w:type="paragraph" w:styleId="BodyTextIndent">
    <w:name w:val="Body Text Indent"/>
    <w:basedOn w:val="Normal"/>
    <w:semiHidden/>
    <w:pPr>
      <w:ind w:left="567"/>
      <w:jc w:val="both"/>
    </w:pPr>
    <w:rPr>
      <w:sz w:val="22"/>
    </w:rPr>
  </w:style>
  <w:style w:type="paragraph" w:styleId="PlainText">
    <w:name w:val="Plain Text"/>
    <w:basedOn w:val="Normal"/>
    <w:link w:val="PlainTextChar"/>
    <w:semiHidden/>
    <w:rPr>
      <w:rFonts w:ascii="Courier New" w:hAnsi="Courier New"/>
      <w:sz w:val="20"/>
    </w:rPr>
  </w:style>
  <w:style w:type="paragraph" w:styleId="BlockText">
    <w:name w:val="Block Text"/>
    <w:basedOn w:val="Normal"/>
    <w:semiHidden/>
    <w:pPr>
      <w:ind w:left="851" w:right="851"/>
      <w:jc w:val="both"/>
    </w:pPr>
    <w:rPr>
      <w:rFonts w:ascii="Garamond" w:hAnsi="Garamond"/>
      <w:sz w:val="32"/>
    </w:rPr>
  </w:style>
  <w:style w:type="character" w:customStyle="1" w:styleId="vlchconditional">
    <w:name w:val="vlchconditional"/>
    <w:rPr>
      <w:rFonts w:ascii="Gill Sans MT" w:hAnsi="Gill Sans MT" w:cs="Garamond"/>
      <w:i/>
      <w:iCs/>
    </w:rPr>
  </w:style>
  <w:style w:type="paragraph" w:styleId="BodyText2">
    <w:name w:val="Body Text 2"/>
    <w:basedOn w:val="Normal"/>
    <w:link w:val="BodyText2Char"/>
    <w:semiHidden/>
    <w:pPr>
      <w:jc w:val="both"/>
    </w:pPr>
    <w:rPr>
      <w:rFonts w:ascii="Arial" w:hAnsi="Arial"/>
      <w:sz w:val="18"/>
    </w:rPr>
  </w:style>
  <w:style w:type="paragraph" w:styleId="Title">
    <w:name w:val="Title"/>
    <w:basedOn w:val="Normal"/>
    <w:qFormat/>
    <w:pPr>
      <w:jc w:val="center"/>
    </w:pPr>
    <w:rPr>
      <w:rFonts w:ascii="Garamond" w:hAnsi="Garamond"/>
      <w:b/>
      <w:sz w:val="44"/>
    </w:rPr>
  </w:style>
  <w:style w:type="character" w:customStyle="1" w:styleId="PlainTextChar">
    <w:name w:val="Plain Text Char"/>
    <w:link w:val="PlainText"/>
    <w:semiHidden/>
    <w:rsid w:val="00A5782A"/>
    <w:rPr>
      <w:rFonts w:ascii="Courier New" w:hAnsi="Courier New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55C9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A55C91"/>
    <w:rPr>
      <w:rFonts w:ascii="Tahoma" w:hAnsi="Tahoma" w:cs="Tahoma"/>
      <w:sz w:val="16"/>
      <w:szCs w:val="16"/>
    </w:rPr>
  </w:style>
  <w:style w:type="character" w:styleId="Hyperlink">
    <w:name w:val="Hyperlink"/>
    <w:uiPriority w:val="99"/>
    <w:unhideWhenUsed/>
    <w:rsid w:val="002472F5"/>
    <w:rPr>
      <w:color w:val="0000FF"/>
      <w:u w:val="single"/>
    </w:rPr>
  </w:style>
  <w:style w:type="paragraph" w:customStyle="1" w:styleId="line">
    <w:name w:val="line"/>
    <w:basedOn w:val="Normal"/>
    <w:rsid w:val="00B5642C"/>
    <w:pPr>
      <w:spacing w:before="100" w:beforeAutospacing="1" w:after="100" w:afterAutospacing="1"/>
    </w:pPr>
    <w:rPr>
      <w:szCs w:val="24"/>
    </w:rPr>
  </w:style>
  <w:style w:type="character" w:customStyle="1" w:styleId="text">
    <w:name w:val="text"/>
    <w:rsid w:val="00B5642C"/>
  </w:style>
  <w:style w:type="character" w:customStyle="1" w:styleId="small-caps">
    <w:name w:val="small-caps"/>
    <w:rsid w:val="00B5642C"/>
  </w:style>
  <w:style w:type="character" w:customStyle="1" w:styleId="BodyText2Char">
    <w:name w:val="Body Text 2 Char"/>
    <w:link w:val="BodyText2"/>
    <w:semiHidden/>
    <w:rsid w:val="00576603"/>
    <w:rPr>
      <w:rFonts w:ascii="Arial" w:hAnsi="Arial"/>
      <w:sz w:val="18"/>
    </w:rPr>
  </w:style>
  <w:style w:type="character" w:customStyle="1" w:styleId="converted-anchor">
    <w:name w:val="converted-anchor"/>
    <w:rsid w:val="00457A01"/>
  </w:style>
  <w:style w:type="paragraph" w:styleId="ListParagraph">
    <w:name w:val="List Paragraph"/>
    <w:basedOn w:val="Normal"/>
    <w:uiPriority w:val="34"/>
    <w:qFormat/>
    <w:rsid w:val="00F948FD"/>
    <w:pPr>
      <w:ind w:left="720"/>
    </w:pPr>
    <w:rPr>
      <w:rFonts w:ascii="Calibri" w:eastAsia="Calibri" w:hAnsi="Calibri"/>
      <w:sz w:val="22"/>
      <w:szCs w:val="22"/>
      <w:lang w:eastAsia="en-US"/>
    </w:rPr>
  </w:style>
  <w:style w:type="character" w:styleId="FollowedHyperlink">
    <w:name w:val="FollowedHyperlink"/>
    <w:uiPriority w:val="99"/>
    <w:semiHidden/>
    <w:unhideWhenUsed/>
    <w:rsid w:val="000C7AFD"/>
    <w:rPr>
      <w:color w:val="954F72"/>
      <w:u w:val="single"/>
    </w:rPr>
  </w:style>
  <w:style w:type="paragraph" w:styleId="NormalWeb">
    <w:name w:val="Normal (Web)"/>
    <w:basedOn w:val="Normal"/>
    <w:uiPriority w:val="99"/>
    <w:semiHidden/>
    <w:unhideWhenUsed/>
    <w:rsid w:val="00BE4366"/>
    <w:pPr>
      <w:spacing w:before="100" w:beforeAutospacing="1" w:after="100" w:afterAutospacing="1"/>
    </w:pPr>
    <w:rPr>
      <w:rFonts w:eastAsia="Calibri"/>
      <w:szCs w:val="24"/>
    </w:rPr>
  </w:style>
  <w:style w:type="paragraph" w:styleId="NoSpacing">
    <w:name w:val="No Spacing"/>
    <w:uiPriority w:val="1"/>
    <w:qFormat/>
    <w:rsid w:val="00591580"/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369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9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00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097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48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29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53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86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13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4060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120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545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2773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3972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1769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8255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65146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052902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855778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26019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55929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1945240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82381548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2140130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205816055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102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2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84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37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22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17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3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851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24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17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06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5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850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funeraldirector.co.uk/john-crossley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286971-11F2-4236-A6E0-D678ED2941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3A58D0F1</Template>
  <TotalTime>100</TotalTime>
  <Pages>4</Pages>
  <Words>300</Words>
  <Characters>1716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Dorothy Chalkley</vt:lpstr>
    </vt:vector>
  </TitlesOfParts>
  <Company>Albert Marsh</Company>
  <LinksUpToDate>false</LinksUpToDate>
  <CharactersWithSpaces>2012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Dorothy Chalkley</dc:title>
  <dc:subject/>
  <dc:creator>Jonathan Stretch</dc:creator>
  <cp:keywords/>
  <cp:lastModifiedBy>Sophia Matthews</cp:lastModifiedBy>
  <cp:revision>10</cp:revision>
  <cp:lastPrinted>2019-04-15T08:01:00Z</cp:lastPrinted>
  <dcterms:created xsi:type="dcterms:W3CDTF">2019-04-09T08:36:00Z</dcterms:created>
  <dcterms:modified xsi:type="dcterms:W3CDTF">2019-04-15T11:11:00Z</dcterms:modified>
</cp:coreProperties>
</file>